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6A4" w:rsidRPr="00E616A4" w:rsidRDefault="00E616A4" w:rsidP="00E616A4">
      <w:pPr>
        <w:spacing w:after="160" w:line="276" w:lineRule="auto"/>
        <w:jc w:val="right"/>
        <w:rPr>
          <w:rFonts w:ascii="Calibri Light" w:eastAsia="Calibri" w:hAnsi="Calibri Light" w:cs="Calibri Light"/>
          <w:sz w:val="22"/>
          <w:szCs w:val="22"/>
          <w:lang w:eastAsia="en-US"/>
        </w:rPr>
      </w:pPr>
      <w:r w:rsidRPr="00E616A4">
        <w:rPr>
          <w:rFonts w:ascii="Calibri Light" w:eastAsia="Calibri" w:hAnsi="Calibri Light" w:cs="Calibri Light"/>
          <w:lang w:eastAsia="en-US"/>
        </w:rPr>
        <w:t xml:space="preserve">Bolesławiec, dnia </w:t>
      </w:r>
      <w:r w:rsidRPr="00E616A4">
        <w:rPr>
          <w:rFonts w:ascii="Calibri Light" w:eastAsia="Calibri" w:hAnsi="Calibri Light" w:cs="Calibri Light"/>
          <w:sz w:val="22"/>
          <w:szCs w:val="22"/>
          <w:lang w:eastAsia="en-US"/>
        </w:rPr>
        <w:t>…………………..…………………</w:t>
      </w:r>
    </w:p>
    <w:p w:rsidR="00E616A4" w:rsidRPr="009C5CCD" w:rsidRDefault="00E616A4" w:rsidP="00E616A4">
      <w:pPr>
        <w:spacing w:after="160"/>
        <w:rPr>
          <w:rFonts w:ascii="Calibri Light" w:eastAsia="Calibri" w:hAnsi="Calibri Light" w:cs="Calibri Light"/>
          <w:lang w:eastAsia="en-US"/>
        </w:rPr>
      </w:pPr>
      <w:r w:rsidRPr="009C5CCD">
        <w:rPr>
          <w:rFonts w:ascii="Calibri Light" w:eastAsia="Calibri" w:hAnsi="Calibri Light" w:cs="Calibri Light"/>
          <w:lang w:eastAsia="en-US"/>
        </w:rPr>
        <w:t>Wnioskodawca:</w:t>
      </w:r>
    </w:p>
    <w:p w:rsidR="00E616A4" w:rsidRPr="009C5CCD" w:rsidRDefault="00E616A4" w:rsidP="00E616A4">
      <w:pPr>
        <w:spacing w:line="360" w:lineRule="auto"/>
        <w:rPr>
          <w:rFonts w:ascii="Calibri Light" w:eastAsia="Calibri" w:hAnsi="Calibri Light" w:cs="Calibri Light"/>
          <w:lang w:eastAsia="en-US"/>
        </w:rPr>
      </w:pPr>
      <w:r w:rsidRPr="009C5CCD">
        <w:rPr>
          <w:rFonts w:ascii="Calibri Light" w:eastAsia="Calibri" w:hAnsi="Calibri Light" w:cs="Calibri Light"/>
          <w:lang w:eastAsia="en-US"/>
        </w:rPr>
        <w:t>Imię i Nazwisko/Nazwa firmy:  ………………………………………………………………………………………………….……………</w:t>
      </w:r>
      <w:r w:rsidR="009C5CCD">
        <w:rPr>
          <w:rFonts w:ascii="Calibri Light" w:eastAsia="Calibri" w:hAnsi="Calibri Light" w:cs="Calibri Light"/>
          <w:lang w:eastAsia="en-US"/>
        </w:rPr>
        <w:t>…………………………………</w:t>
      </w:r>
    </w:p>
    <w:p w:rsidR="00E616A4" w:rsidRPr="009C5CCD" w:rsidRDefault="00E616A4" w:rsidP="00E616A4">
      <w:pPr>
        <w:spacing w:line="360" w:lineRule="auto"/>
        <w:rPr>
          <w:rFonts w:ascii="Calibri Light" w:eastAsia="Calibri" w:hAnsi="Calibri Light" w:cs="Calibri Light"/>
          <w:lang w:eastAsia="en-US"/>
        </w:rPr>
      </w:pPr>
      <w:r w:rsidRPr="009C5CCD">
        <w:rPr>
          <w:rFonts w:ascii="Calibri Light" w:eastAsia="Calibri" w:hAnsi="Calibri Light" w:cs="Calibri Light"/>
          <w:lang w:eastAsia="en-US"/>
        </w:rPr>
        <w:t>Adres zamieszkania/siedziba firmy: ………………………………………………………………………………….……………………</w:t>
      </w:r>
      <w:r w:rsidR="009C5CCD">
        <w:rPr>
          <w:rFonts w:ascii="Calibri Light" w:eastAsia="Calibri" w:hAnsi="Calibri Light" w:cs="Calibri Light"/>
          <w:lang w:eastAsia="en-US"/>
        </w:rPr>
        <w:t>…………………………………………</w:t>
      </w:r>
    </w:p>
    <w:p w:rsidR="00E616A4" w:rsidRPr="00E616A4" w:rsidRDefault="00E616A4" w:rsidP="00E616A4">
      <w:pPr>
        <w:spacing w:line="360" w:lineRule="auto"/>
        <w:rPr>
          <w:rFonts w:ascii="Calibri Light" w:eastAsia="Calibri" w:hAnsi="Calibri Light" w:cs="Calibri Light"/>
          <w:lang w:eastAsia="en-US"/>
        </w:rPr>
      </w:pPr>
      <w:r w:rsidRPr="00E616A4">
        <w:rPr>
          <w:rFonts w:ascii="Calibri Light" w:eastAsia="Calibri" w:hAnsi="Calibri Light" w:cs="Calibri Light"/>
          <w:lang w:eastAsia="en-US"/>
        </w:rPr>
        <w:t>PESEL (w przypadku osób fizycznych):</w:t>
      </w:r>
      <w:r w:rsidRPr="00E616A4">
        <w:rPr>
          <w:rFonts w:ascii="Calibri Light" w:eastAsia="Calibri" w:hAnsi="Calibri Light" w:cs="Calibri Light"/>
          <w:sz w:val="22"/>
          <w:szCs w:val="22"/>
          <w:lang w:eastAsia="en-US"/>
        </w:rPr>
        <w:t xml:space="preserve"> ………………………………………………………………………………….………….</w:t>
      </w:r>
      <w:r w:rsidR="009C5CCD">
        <w:rPr>
          <w:rFonts w:ascii="Calibri Light" w:eastAsia="Calibri" w:hAnsi="Calibri Light" w:cs="Calibri Light"/>
          <w:sz w:val="22"/>
          <w:szCs w:val="22"/>
          <w:lang w:eastAsia="en-US"/>
        </w:rPr>
        <w:t>.</w:t>
      </w:r>
    </w:p>
    <w:p w:rsidR="00E616A4" w:rsidRPr="00E616A4" w:rsidRDefault="00E616A4" w:rsidP="00E616A4">
      <w:pPr>
        <w:spacing w:line="360" w:lineRule="auto"/>
        <w:rPr>
          <w:rFonts w:ascii="Calibri Light" w:eastAsia="Calibri" w:hAnsi="Calibri Light" w:cs="Calibri Light"/>
          <w:lang w:eastAsia="en-US"/>
        </w:rPr>
      </w:pPr>
      <w:r w:rsidRPr="00E616A4">
        <w:rPr>
          <w:rFonts w:ascii="Calibri Light" w:eastAsia="Calibri" w:hAnsi="Calibri Light" w:cs="Calibri Light"/>
          <w:lang w:eastAsia="en-US"/>
        </w:rPr>
        <w:t xml:space="preserve">NIP/REGON (w przypadku przedsiębiorców): </w:t>
      </w:r>
      <w:r w:rsidRPr="00E616A4">
        <w:rPr>
          <w:rFonts w:ascii="Calibri Light" w:eastAsia="Calibri" w:hAnsi="Calibri Light" w:cs="Calibri Light"/>
          <w:sz w:val="22"/>
          <w:szCs w:val="22"/>
          <w:lang w:eastAsia="en-US"/>
        </w:rPr>
        <w:t>…………………………………………………………….…………………….</w:t>
      </w:r>
    </w:p>
    <w:p w:rsidR="00E616A4" w:rsidRPr="00E616A4" w:rsidRDefault="00E616A4" w:rsidP="00E616A4">
      <w:pPr>
        <w:spacing w:line="360" w:lineRule="auto"/>
        <w:rPr>
          <w:rFonts w:ascii="Calibri Light" w:eastAsia="Calibri" w:hAnsi="Calibri Light" w:cs="Calibri Light"/>
          <w:lang w:eastAsia="en-US"/>
        </w:rPr>
      </w:pPr>
      <w:r w:rsidRPr="00E616A4">
        <w:rPr>
          <w:rFonts w:ascii="Calibri Light" w:eastAsia="Calibri" w:hAnsi="Calibri Light" w:cs="Calibri Light"/>
          <w:lang w:eastAsia="en-US"/>
        </w:rPr>
        <w:t xml:space="preserve">Nr telefonu (podanie numeru telefonu jest dobrowolne): </w:t>
      </w:r>
      <w:r w:rsidRPr="00E616A4">
        <w:rPr>
          <w:rFonts w:ascii="Calibri Light" w:eastAsia="Calibri" w:hAnsi="Calibri Light" w:cs="Calibri Light"/>
          <w:sz w:val="22"/>
          <w:szCs w:val="22"/>
          <w:lang w:eastAsia="en-US"/>
        </w:rPr>
        <w:t>……………………………………….…….……………</w:t>
      </w:r>
      <w:r w:rsidR="009C5CCD">
        <w:rPr>
          <w:rFonts w:ascii="Calibri Light" w:eastAsia="Calibri" w:hAnsi="Calibri Light" w:cs="Calibri Light"/>
          <w:sz w:val="22"/>
          <w:szCs w:val="22"/>
          <w:lang w:eastAsia="en-US"/>
        </w:rPr>
        <w:t>..</w:t>
      </w:r>
    </w:p>
    <w:p w:rsidR="00E616A4" w:rsidRDefault="00E616A4" w:rsidP="00E616A4">
      <w:pPr>
        <w:ind w:left="5670"/>
        <w:rPr>
          <w:rFonts w:ascii="Calibri Light" w:eastAsia="Calibri" w:hAnsi="Calibri Light" w:cs="Calibri Light"/>
          <w:b/>
          <w:lang w:eastAsia="en-US"/>
        </w:rPr>
      </w:pPr>
    </w:p>
    <w:p w:rsidR="00E616A4" w:rsidRPr="00E616A4" w:rsidRDefault="00E616A4" w:rsidP="00E616A4">
      <w:pPr>
        <w:ind w:left="5670"/>
        <w:rPr>
          <w:rFonts w:ascii="Calibri Light" w:eastAsia="Calibri" w:hAnsi="Calibri Light" w:cs="Calibri Light"/>
          <w:b/>
          <w:lang w:eastAsia="en-US"/>
        </w:rPr>
      </w:pPr>
      <w:r w:rsidRPr="00E616A4">
        <w:rPr>
          <w:rFonts w:ascii="Calibri Light" w:eastAsia="Calibri" w:hAnsi="Calibri Light" w:cs="Calibri Light"/>
          <w:b/>
          <w:lang w:eastAsia="en-US"/>
        </w:rPr>
        <w:t>Prezydent Miasta Bolesławiec</w:t>
      </w:r>
    </w:p>
    <w:p w:rsidR="00E616A4" w:rsidRPr="00E616A4" w:rsidRDefault="00E616A4" w:rsidP="00E616A4">
      <w:pPr>
        <w:ind w:left="5670"/>
        <w:rPr>
          <w:rFonts w:ascii="Calibri Light" w:eastAsia="Calibri" w:hAnsi="Calibri Light" w:cs="Calibri Light"/>
          <w:b/>
          <w:lang w:eastAsia="en-US"/>
        </w:rPr>
      </w:pPr>
      <w:r w:rsidRPr="00E616A4">
        <w:rPr>
          <w:rFonts w:ascii="Calibri Light" w:eastAsia="Calibri" w:hAnsi="Calibri Light" w:cs="Calibri Light"/>
          <w:b/>
          <w:lang w:eastAsia="en-US"/>
        </w:rPr>
        <w:t>Rynek 41- Ratusz</w:t>
      </w:r>
    </w:p>
    <w:p w:rsidR="00E616A4" w:rsidRPr="00E616A4" w:rsidRDefault="00E616A4" w:rsidP="00E616A4">
      <w:pPr>
        <w:ind w:left="5670"/>
        <w:rPr>
          <w:rFonts w:ascii="Calibri Light" w:eastAsia="Calibri" w:hAnsi="Calibri Light" w:cs="Calibri Light"/>
          <w:b/>
          <w:lang w:eastAsia="en-US"/>
        </w:rPr>
      </w:pPr>
      <w:r w:rsidRPr="00E616A4">
        <w:rPr>
          <w:rFonts w:ascii="Calibri Light" w:eastAsia="Calibri" w:hAnsi="Calibri Light" w:cs="Calibri Light"/>
          <w:b/>
          <w:lang w:eastAsia="en-US"/>
        </w:rPr>
        <w:t>59-700 Bolesławiec</w:t>
      </w:r>
    </w:p>
    <w:p w:rsidR="00363534" w:rsidRDefault="00363534" w:rsidP="00363534">
      <w:pPr>
        <w:jc w:val="both"/>
      </w:pPr>
    </w:p>
    <w:p w:rsidR="00E616A4" w:rsidRDefault="00E616A4" w:rsidP="00E616A4">
      <w:pPr>
        <w:spacing w:line="360" w:lineRule="auto"/>
        <w:jc w:val="center"/>
        <w:rPr>
          <w:rFonts w:asciiTheme="majorHAnsi" w:eastAsiaTheme="minorHAnsi" w:hAnsiTheme="majorHAnsi" w:cstheme="majorHAnsi"/>
          <w:b/>
          <w:lang w:eastAsia="en-US"/>
        </w:rPr>
      </w:pPr>
    </w:p>
    <w:p w:rsidR="00363534" w:rsidRPr="00E616A4" w:rsidRDefault="00363534" w:rsidP="00E616A4">
      <w:pPr>
        <w:spacing w:line="360" w:lineRule="auto"/>
        <w:jc w:val="center"/>
        <w:rPr>
          <w:rFonts w:asciiTheme="majorHAnsi" w:eastAsiaTheme="minorHAnsi" w:hAnsiTheme="majorHAnsi" w:cstheme="majorHAnsi"/>
          <w:b/>
          <w:lang w:eastAsia="en-US"/>
        </w:rPr>
      </w:pPr>
      <w:r w:rsidRPr="00E616A4">
        <w:rPr>
          <w:rFonts w:asciiTheme="majorHAnsi" w:eastAsiaTheme="minorHAnsi" w:hAnsiTheme="majorHAnsi" w:cstheme="majorHAnsi"/>
          <w:b/>
          <w:lang w:eastAsia="en-US"/>
        </w:rPr>
        <w:t xml:space="preserve">Wniosek </w:t>
      </w:r>
      <w:r w:rsidR="009C5CCD">
        <w:rPr>
          <w:rFonts w:asciiTheme="majorHAnsi" w:eastAsiaTheme="minorHAnsi" w:hAnsiTheme="majorHAnsi" w:cstheme="majorHAnsi"/>
          <w:b/>
          <w:lang w:eastAsia="en-US"/>
        </w:rPr>
        <w:br/>
      </w:r>
      <w:r w:rsidRPr="00E616A4">
        <w:rPr>
          <w:rFonts w:asciiTheme="majorHAnsi" w:eastAsiaTheme="minorHAnsi" w:hAnsiTheme="majorHAnsi" w:cstheme="majorHAnsi"/>
          <w:b/>
          <w:lang w:eastAsia="en-US"/>
        </w:rPr>
        <w:t xml:space="preserve">o udzielenie bonifikaty </w:t>
      </w:r>
      <w:r w:rsidR="007D716E" w:rsidRPr="00E616A4">
        <w:rPr>
          <w:rFonts w:asciiTheme="majorHAnsi" w:eastAsiaTheme="minorHAnsi" w:hAnsiTheme="majorHAnsi" w:cstheme="majorHAnsi"/>
          <w:b/>
          <w:lang w:eastAsia="en-US"/>
        </w:rPr>
        <w:t xml:space="preserve">w wysokości 99% </w:t>
      </w:r>
      <w:r w:rsidRPr="00E616A4">
        <w:rPr>
          <w:rFonts w:asciiTheme="majorHAnsi" w:eastAsiaTheme="minorHAnsi" w:hAnsiTheme="majorHAnsi" w:cstheme="majorHAnsi"/>
          <w:b/>
          <w:lang w:eastAsia="en-US"/>
        </w:rPr>
        <w:t xml:space="preserve">od jednorazowej opłaty </w:t>
      </w:r>
      <w:proofErr w:type="spellStart"/>
      <w:r w:rsidRPr="00E616A4">
        <w:rPr>
          <w:rFonts w:asciiTheme="majorHAnsi" w:eastAsiaTheme="minorHAnsi" w:hAnsiTheme="majorHAnsi" w:cstheme="majorHAnsi"/>
          <w:b/>
          <w:lang w:eastAsia="en-US"/>
        </w:rPr>
        <w:t>przekształceniowej</w:t>
      </w:r>
      <w:proofErr w:type="spellEnd"/>
      <w:r w:rsidRPr="00E616A4">
        <w:rPr>
          <w:rFonts w:asciiTheme="majorHAnsi" w:eastAsiaTheme="minorHAnsi" w:hAnsiTheme="majorHAnsi" w:cstheme="majorHAnsi"/>
          <w:b/>
          <w:lang w:eastAsia="en-US"/>
        </w:rPr>
        <w:t xml:space="preserve"> </w:t>
      </w:r>
    </w:p>
    <w:p w:rsidR="00363534" w:rsidRDefault="00363534" w:rsidP="00363534">
      <w:pPr>
        <w:jc w:val="both"/>
      </w:pPr>
    </w:p>
    <w:p w:rsidR="00363534" w:rsidRPr="009C5CCD" w:rsidRDefault="00363534" w:rsidP="009C5CCD">
      <w:pPr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 xml:space="preserve">Na podstawie art. 9a ustawy z dnia 20 lipca 2018 r. o przekształceniu prawa użytkowania wieczystego gruntów zabudowanych na cele mieszkaniowe w prawo własności tych gruntów wnoszę o udzielenie bonifikaty w wysokości 99% od jednorazowej opłaty </w:t>
      </w:r>
      <w:proofErr w:type="spellStart"/>
      <w:r w:rsidRPr="009C5CCD">
        <w:rPr>
          <w:rFonts w:ascii="Calibri Light" w:hAnsi="Calibri Light" w:cs="Calibri Light"/>
        </w:rPr>
        <w:t>przekształceniowej</w:t>
      </w:r>
      <w:proofErr w:type="spellEnd"/>
      <w:r w:rsidRPr="009C5CCD">
        <w:rPr>
          <w:rFonts w:ascii="Calibri Light" w:hAnsi="Calibri Light" w:cs="Calibri Light"/>
        </w:rPr>
        <w:t xml:space="preserve"> związane</w:t>
      </w:r>
      <w:r w:rsidR="00804A9D" w:rsidRPr="009C5CCD">
        <w:rPr>
          <w:rFonts w:ascii="Calibri Light" w:hAnsi="Calibri Light" w:cs="Calibri Light"/>
        </w:rPr>
        <w:t>j z prawem własności</w:t>
      </w:r>
      <w:r w:rsidRPr="009C5CCD">
        <w:rPr>
          <w:rFonts w:ascii="Calibri Light" w:hAnsi="Calibri Light" w:cs="Calibri Light"/>
        </w:rPr>
        <w:t xml:space="preserve"> lokal</w:t>
      </w:r>
      <w:r w:rsidR="00804A9D" w:rsidRPr="009C5CCD">
        <w:rPr>
          <w:rFonts w:ascii="Calibri Light" w:hAnsi="Calibri Light" w:cs="Calibri Light"/>
        </w:rPr>
        <w:t>u</w:t>
      </w:r>
      <w:r w:rsidRPr="009C5CCD">
        <w:rPr>
          <w:rFonts w:ascii="Calibri Light" w:hAnsi="Calibri Light" w:cs="Calibri Light"/>
        </w:rPr>
        <w:t xml:space="preserve"> mieszkaln</w:t>
      </w:r>
      <w:r w:rsidR="00804A9D" w:rsidRPr="009C5CCD">
        <w:rPr>
          <w:rFonts w:ascii="Calibri Light" w:hAnsi="Calibri Light" w:cs="Calibri Light"/>
        </w:rPr>
        <w:t>ego</w:t>
      </w:r>
      <w:r w:rsidRPr="009C5CCD">
        <w:rPr>
          <w:rFonts w:ascii="Calibri Light" w:hAnsi="Calibri Light" w:cs="Calibri Light"/>
        </w:rPr>
        <w:t>/budynk</w:t>
      </w:r>
      <w:r w:rsidR="00804A9D" w:rsidRPr="009C5CCD">
        <w:rPr>
          <w:rFonts w:ascii="Calibri Light" w:hAnsi="Calibri Light" w:cs="Calibri Light"/>
        </w:rPr>
        <w:t>u</w:t>
      </w:r>
      <w:r w:rsidRPr="009C5CCD">
        <w:rPr>
          <w:rFonts w:ascii="Calibri Light" w:hAnsi="Calibri Light" w:cs="Calibri Light"/>
        </w:rPr>
        <w:t xml:space="preserve"> mieszkaln</w:t>
      </w:r>
      <w:r w:rsidR="00804A9D" w:rsidRPr="009C5CCD">
        <w:rPr>
          <w:rFonts w:ascii="Calibri Light" w:hAnsi="Calibri Light" w:cs="Calibri Light"/>
        </w:rPr>
        <w:t>ego</w:t>
      </w:r>
      <w:r w:rsidRPr="009C5CCD">
        <w:rPr>
          <w:rFonts w:ascii="Calibri Light" w:hAnsi="Calibri Light" w:cs="Calibri Light"/>
        </w:rPr>
        <w:t xml:space="preserve"> nr........................ położon</w:t>
      </w:r>
      <w:r w:rsidR="00804A9D" w:rsidRPr="009C5CCD">
        <w:rPr>
          <w:rFonts w:ascii="Calibri Light" w:hAnsi="Calibri Light" w:cs="Calibri Light"/>
        </w:rPr>
        <w:t>ego</w:t>
      </w:r>
      <w:r w:rsidRPr="009C5CCD">
        <w:rPr>
          <w:rFonts w:ascii="Calibri Light" w:hAnsi="Calibri Light" w:cs="Calibri Light"/>
        </w:rPr>
        <w:t xml:space="preserve"> w Bolesławcu</w:t>
      </w:r>
      <w:r w:rsidR="007D716E" w:rsidRPr="009C5CCD">
        <w:rPr>
          <w:rFonts w:ascii="Calibri Light" w:hAnsi="Calibri Light" w:cs="Calibri Light"/>
        </w:rPr>
        <w:t xml:space="preserve"> </w:t>
      </w:r>
      <w:r w:rsidRPr="009C5CCD">
        <w:rPr>
          <w:rFonts w:ascii="Calibri Light" w:hAnsi="Calibri Light" w:cs="Calibri Light"/>
        </w:rPr>
        <w:t>przy ul.................................................................... dla którego urządzona została księga wieczysta nr..........</w:t>
      </w:r>
      <w:r w:rsidR="007E1162" w:rsidRPr="009C5CCD">
        <w:rPr>
          <w:rFonts w:ascii="Calibri Light" w:hAnsi="Calibri Light" w:cs="Calibri Light"/>
        </w:rPr>
        <w:t>.....................</w:t>
      </w:r>
      <w:r w:rsidR="009C5CCD">
        <w:rPr>
          <w:rFonts w:ascii="Calibri Light" w:hAnsi="Calibri Light" w:cs="Calibri Light"/>
        </w:rPr>
        <w:t>......</w:t>
      </w:r>
      <w:r w:rsidR="00804A9D" w:rsidRPr="009C5CCD">
        <w:rPr>
          <w:rFonts w:ascii="Calibri Light" w:hAnsi="Calibri Light" w:cs="Calibri Light"/>
        </w:rPr>
        <w:t>...........</w:t>
      </w:r>
      <w:r w:rsidR="007E1162" w:rsidRPr="009C5CCD">
        <w:rPr>
          <w:rFonts w:ascii="Calibri Light" w:hAnsi="Calibri Light" w:cs="Calibri Light"/>
        </w:rPr>
        <w:t>..z uwagi n</w:t>
      </w:r>
      <w:r w:rsidRPr="009C5CCD">
        <w:rPr>
          <w:rFonts w:ascii="Calibri Light" w:hAnsi="Calibri Light" w:cs="Calibri Light"/>
        </w:rPr>
        <w:t>a to, że jestem*:</w:t>
      </w:r>
    </w:p>
    <w:p w:rsidR="001B2281" w:rsidRPr="009C5CCD" w:rsidRDefault="006821D8" w:rsidP="009C5CCD">
      <w:pPr>
        <w:pStyle w:val="Akapitzlist"/>
        <w:ind w:left="0"/>
        <w:rPr>
          <w:rFonts w:ascii="Calibri Light" w:hAnsi="Calibri Light" w:cs="Calibri Light"/>
        </w:rPr>
      </w:pPr>
      <w:sdt>
        <w:sdtPr>
          <w:rPr>
            <w:rFonts w:ascii="Calibri Light" w:hAnsi="Calibri Light" w:cs="Calibri Light"/>
          </w:rPr>
          <w:id w:val="1104998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CCD">
            <w:rPr>
              <w:rFonts w:ascii="MS Gothic" w:eastAsia="MS Gothic" w:hAnsi="MS Gothic" w:cs="Calibri Light" w:hint="eastAsia"/>
            </w:rPr>
            <w:t>☐</w:t>
          </w:r>
        </w:sdtContent>
      </w:sdt>
      <w:r w:rsidR="009C5CCD">
        <w:rPr>
          <w:rFonts w:ascii="Calibri Light" w:hAnsi="Calibri Light" w:cs="Calibri Light"/>
        </w:rPr>
        <w:t xml:space="preserve"> </w:t>
      </w:r>
      <w:r w:rsidR="00363534" w:rsidRPr="009C5CCD">
        <w:rPr>
          <w:rFonts w:ascii="Calibri Light" w:hAnsi="Calibri Light" w:cs="Calibri Light"/>
        </w:rPr>
        <w:t>osobą, w stosunku do której orzeczono niepełnosprawność w st</w:t>
      </w:r>
      <w:r w:rsidR="00E616A4" w:rsidRPr="009C5CCD">
        <w:rPr>
          <w:rFonts w:ascii="Calibri Light" w:hAnsi="Calibri Light" w:cs="Calibri Light"/>
        </w:rPr>
        <w:t>opniu umiarkowanym lub znacznym</w:t>
      </w:r>
      <w:r w:rsidR="009C5CCD">
        <w:rPr>
          <w:rFonts w:ascii="Calibri Light" w:hAnsi="Calibri Light" w:cs="Calibri Light"/>
        </w:rPr>
        <w:t>;</w:t>
      </w:r>
    </w:p>
    <w:p w:rsidR="001B2281" w:rsidRPr="009C5CCD" w:rsidRDefault="006821D8" w:rsidP="009C5CCD">
      <w:pPr>
        <w:rPr>
          <w:rFonts w:ascii="Calibri Light" w:hAnsi="Calibri Light" w:cs="Calibri Light"/>
        </w:rPr>
      </w:pPr>
      <w:sdt>
        <w:sdtPr>
          <w:rPr>
            <w:rFonts w:ascii="Calibri Light" w:hAnsi="Calibri Light" w:cs="Calibri Light"/>
          </w:rPr>
          <w:id w:val="-1943062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CCD">
            <w:rPr>
              <w:rFonts w:ascii="MS Gothic" w:eastAsia="MS Gothic" w:hAnsi="MS Gothic" w:cs="Calibri Light" w:hint="eastAsia"/>
            </w:rPr>
            <w:t>☐</w:t>
          </w:r>
        </w:sdtContent>
      </w:sdt>
      <w:r w:rsidR="009C5CCD">
        <w:rPr>
          <w:rFonts w:ascii="Calibri Light" w:hAnsi="Calibri Light" w:cs="Calibri Light"/>
        </w:rPr>
        <w:t xml:space="preserve"> </w:t>
      </w:r>
      <w:r w:rsidR="00363534" w:rsidRPr="009C5CCD">
        <w:rPr>
          <w:rFonts w:ascii="Calibri Light" w:hAnsi="Calibri Light" w:cs="Calibri Light"/>
        </w:rPr>
        <w:t>osobą, w stosunku do której orzeczono niepełnosprawność p</w:t>
      </w:r>
      <w:r w:rsidR="00E616A4" w:rsidRPr="009C5CCD">
        <w:rPr>
          <w:rFonts w:ascii="Calibri Light" w:hAnsi="Calibri Light" w:cs="Calibri Light"/>
        </w:rPr>
        <w:t>rzed ukończeniem 16 roku życia</w:t>
      </w:r>
      <w:r w:rsidR="009C5CCD">
        <w:rPr>
          <w:rFonts w:ascii="Calibri Light" w:hAnsi="Calibri Light" w:cs="Calibri Light"/>
        </w:rPr>
        <w:t>;</w:t>
      </w:r>
    </w:p>
    <w:p w:rsidR="001B2281" w:rsidRPr="009C5CCD" w:rsidRDefault="006821D8" w:rsidP="009C5CCD">
      <w:pPr>
        <w:rPr>
          <w:rFonts w:ascii="Calibri Light" w:hAnsi="Calibri Light" w:cs="Calibri Light"/>
        </w:rPr>
      </w:pPr>
      <w:sdt>
        <w:sdtPr>
          <w:rPr>
            <w:rFonts w:ascii="Calibri Light" w:hAnsi="Calibri Light" w:cs="Calibri Light"/>
          </w:rPr>
          <w:id w:val="420139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CCD">
            <w:rPr>
              <w:rFonts w:ascii="MS Gothic" w:eastAsia="MS Gothic" w:hAnsi="MS Gothic" w:cs="Calibri Light" w:hint="eastAsia"/>
            </w:rPr>
            <w:t>☐</w:t>
          </w:r>
        </w:sdtContent>
      </w:sdt>
      <w:r w:rsidR="009C5CCD">
        <w:rPr>
          <w:rFonts w:ascii="Calibri Light" w:hAnsi="Calibri Light" w:cs="Calibri Light"/>
        </w:rPr>
        <w:t xml:space="preserve"> </w:t>
      </w:r>
      <w:r w:rsidR="00363534" w:rsidRPr="009C5CCD">
        <w:rPr>
          <w:rFonts w:ascii="Calibri Light" w:hAnsi="Calibri Light" w:cs="Calibri Light"/>
        </w:rPr>
        <w:t>opiekunem prawnym lub przedstawicielem ustawowym zamieszkującym w dniu przekształcenia z osobą, w stosunku do której orzeczono niepełnosprawność w stopniu umiarkowanym lub znacznym, lub w stosunku do któr</w:t>
      </w:r>
      <w:r w:rsidR="00911F26" w:rsidRPr="009C5CCD">
        <w:rPr>
          <w:rFonts w:ascii="Calibri Light" w:hAnsi="Calibri Light" w:cs="Calibri Light"/>
        </w:rPr>
        <w:t>ej</w:t>
      </w:r>
      <w:r w:rsidR="00363534" w:rsidRPr="009C5CCD">
        <w:rPr>
          <w:rFonts w:ascii="Calibri Light" w:hAnsi="Calibri Light" w:cs="Calibri Light"/>
        </w:rPr>
        <w:t xml:space="preserve"> orzeczono niepełnosprawność przed ukończeniem 16 roku życia; </w:t>
      </w:r>
    </w:p>
    <w:p w:rsidR="001B2281" w:rsidRPr="009C5CCD" w:rsidRDefault="006821D8" w:rsidP="009C5CCD">
      <w:pPr>
        <w:rPr>
          <w:rFonts w:ascii="Calibri Light" w:hAnsi="Calibri Light" w:cs="Calibri Light"/>
        </w:rPr>
      </w:pPr>
      <w:sdt>
        <w:sdtPr>
          <w:rPr>
            <w:rFonts w:ascii="Calibri Light" w:hAnsi="Calibri Light" w:cs="Calibri Light"/>
          </w:rPr>
          <w:id w:val="647399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CCD">
            <w:rPr>
              <w:rFonts w:ascii="MS Gothic" w:eastAsia="MS Gothic" w:hAnsi="MS Gothic" w:cs="Calibri Light" w:hint="eastAsia"/>
            </w:rPr>
            <w:t>☐</w:t>
          </w:r>
        </w:sdtContent>
      </w:sdt>
      <w:r w:rsidR="009C5CCD">
        <w:rPr>
          <w:rFonts w:ascii="Calibri Light" w:hAnsi="Calibri Light" w:cs="Calibri Light"/>
        </w:rPr>
        <w:t xml:space="preserve"> </w:t>
      </w:r>
      <w:r w:rsidR="00363534" w:rsidRPr="009C5CCD">
        <w:rPr>
          <w:rFonts w:ascii="Calibri Light" w:hAnsi="Calibri Light" w:cs="Calibri Light"/>
        </w:rPr>
        <w:t>członkiem rodziny wielodzietnej, o której mowa w ustawie z dnia 5 grudnia 2014 r. o Karcie Dużej Rodziny</w:t>
      </w:r>
      <w:r w:rsidR="00897BCB" w:rsidRPr="009C5CCD">
        <w:rPr>
          <w:rFonts w:ascii="Calibri Light" w:hAnsi="Calibri Light" w:cs="Calibri Light"/>
        </w:rPr>
        <w:t>;</w:t>
      </w:r>
      <w:r w:rsidR="00363534" w:rsidRPr="009C5CCD">
        <w:rPr>
          <w:rFonts w:ascii="Calibri Light" w:hAnsi="Calibri Light" w:cs="Calibri Light"/>
          <w:color w:val="FF0000"/>
        </w:rPr>
        <w:t xml:space="preserve"> </w:t>
      </w:r>
    </w:p>
    <w:p w:rsidR="001B2281" w:rsidRPr="009C5CCD" w:rsidRDefault="006821D8" w:rsidP="009C5CCD">
      <w:pPr>
        <w:rPr>
          <w:rFonts w:ascii="Calibri Light" w:hAnsi="Calibri Light" w:cs="Calibri Light"/>
        </w:rPr>
      </w:pPr>
      <w:sdt>
        <w:sdtPr>
          <w:rPr>
            <w:rFonts w:ascii="Calibri Light" w:hAnsi="Calibri Light" w:cs="Calibri Light"/>
          </w:rPr>
          <w:id w:val="903957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CCD">
            <w:rPr>
              <w:rFonts w:ascii="MS Gothic" w:eastAsia="MS Gothic" w:hAnsi="MS Gothic" w:cs="Calibri Light" w:hint="eastAsia"/>
            </w:rPr>
            <w:t>☐</w:t>
          </w:r>
        </w:sdtContent>
      </w:sdt>
      <w:r w:rsidR="009C5CCD">
        <w:rPr>
          <w:rFonts w:ascii="Calibri Light" w:hAnsi="Calibri Light" w:cs="Calibri Light"/>
        </w:rPr>
        <w:t xml:space="preserve"> </w:t>
      </w:r>
      <w:r w:rsidR="00363534" w:rsidRPr="009C5CCD">
        <w:rPr>
          <w:rFonts w:ascii="Calibri Light" w:hAnsi="Calibri Light" w:cs="Calibri Light"/>
        </w:rPr>
        <w:t xml:space="preserve">inwalidą wojennym i wojskowym w rozumieniu ustawy z dnia 29 maja 1974 r. </w:t>
      </w:r>
      <w:r w:rsidR="00E616A4" w:rsidRPr="009C5CCD">
        <w:rPr>
          <w:rFonts w:ascii="Calibri Light" w:hAnsi="Calibri Light" w:cs="Calibri Light"/>
        </w:rPr>
        <w:br/>
      </w:r>
      <w:r w:rsidR="00363534" w:rsidRPr="009C5CCD">
        <w:rPr>
          <w:rFonts w:ascii="Calibri Light" w:hAnsi="Calibri Light" w:cs="Calibri Light"/>
        </w:rPr>
        <w:t>o zaopatrzeniu inwalidów wojennych i wojskowych oraz ich rodzin</w:t>
      </w:r>
      <w:r w:rsidR="00897BCB" w:rsidRPr="009C5CCD">
        <w:rPr>
          <w:rFonts w:ascii="Calibri Light" w:hAnsi="Calibri Light" w:cs="Calibri Light"/>
        </w:rPr>
        <w:t>;</w:t>
      </w:r>
    </w:p>
    <w:p w:rsidR="001B2281" w:rsidRPr="009C5CCD" w:rsidRDefault="006821D8" w:rsidP="009C5CCD">
      <w:pPr>
        <w:rPr>
          <w:rFonts w:ascii="Calibri Light" w:hAnsi="Calibri Light" w:cs="Calibri Light"/>
        </w:rPr>
      </w:pPr>
      <w:sdt>
        <w:sdtPr>
          <w:rPr>
            <w:rFonts w:ascii="Calibri Light" w:hAnsi="Calibri Light" w:cs="Calibri Light"/>
          </w:rPr>
          <w:id w:val="1037471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CCD">
            <w:rPr>
              <w:rFonts w:ascii="MS Gothic" w:eastAsia="MS Gothic" w:hAnsi="MS Gothic" w:cs="Calibri Light" w:hint="eastAsia"/>
            </w:rPr>
            <w:t>☐</w:t>
          </w:r>
        </w:sdtContent>
      </w:sdt>
      <w:r w:rsidR="009C5CCD">
        <w:rPr>
          <w:rFonts w:ascii="Calibri Light" w:hAnsi="Calibri Light" w:cs="Calibri Light"/>
        </w:rPr>
        <w:t xml:space="preserve"> </w:t>
      </w:r>
      <w:r w:rsidR="00363534" w:rsidRPr="009C5CCD">
        <w:rPr>
          <w:rFonts w:ascii="Calibri Light" w:hAnsi="Calibri Light" w:cs="Calibri Light"/>
        </w:rPr>
        <w:t xml:space="preserve">kombatantem, ofiarą represji wojennych i okresu powojennego w rozumieniu ustawy </w:t>
      </w:r>
      <w:r w:rsidR="00E616A4" w:rsidRPr="009C5CCD">
        <w:rPr>
          <w:rFonts w:ascii="Calibri Light" w:hAnsi="Calibri Light" w:cs="Calibri Light"/>
        </w:rPr>
        <w:br/>
      </w:r>
      <w:r w:rsidR="00363534" w:rsidRPr="009C5CCD">
        <w:rPr>
          <w:rFonts w:ascii="Calibri Light" w:hAnsi="Calibri Light" w:cs="Calibri Light"/>
        </w:rPr>
        <w:t>z dnia 24 stycznia 1991 r. o kombatantach oraz niektórych osobach będących ofiarami represji wojennych i okresu powojennego</w:t>
      </w:r>
      <w:r w:rsidR="00897BCB" w:rsidRPr="009C5CCD">
        <w:rPr>
          <w:rFonts w:ascii="Calibri Light" w:hAnsi="Calibri Light" w:cs="Calibri Light"/>
        </w:rPr>
        <w:t>;</w:t>
      </w:r>
    </w:p>
    <w:p w:rsidR="000B4E60" w:rsidRPr="009C5CCD" w:rsidRDefault="006821D8" w:rsidP="009C5CCD">
      <w:pPr>
        <w:rPr>
          <w:rFonts w:ascii="Calibri Light" w:hAnsi="Calibri Light" w:cs="Calibri Light"/>
        </w:rPr>
      </w:pPr>
      <w:sdt>
        <w:sdtPr>
          <w:rPr>
            <w:rFonts w:ascii="Calibri Light" w:hAnsi="Calibri Light" w:cs="Calibri Light"/>
          </w:rPr>
          <w:id w:val="-697317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CCD">
            <w:rPr>
              <w:rFonts w:ascii="MS Gothic" w:eastAsia="MS Gothic" w:hAnsi="MS Gothic" w:cs="Calibri Light" w:hint="eastAsia"/>
            </w:rPr>
            <w:t>☐</w:t>
          </w:r>
        </w:sdtContent>
      </w:sdt>
      <w:r w:rsidR="009C5CCD">
        <w:rPr>
          <w:rFonts w:ascii="Calibri Light" w:hAnsi="Calibri Light" w:cs="Calibri Light"/>
        </w:rPr>
        <w:t xml:space="preserve"> </w:t>
      </w:r>
      <w:r w:rsidR="00363534" w:rsidRPr="009C5CCD">
        <w:rPr>
          <w:rFonts w:ascii="Calibri Light" w:hAnsi="Calibri Light" w:cs="Calibri Light"/>
        </w:rPr>
        <w:t xml:space="preserve">świadczeniobiorcą do ukończenia 18 roku życia, u którego stwierdzono ciężkie </w:t>
      </w:r>
      <w:r w:rsidR="00E616A4" w:rsidRPr="009C5CCD">
        <w:rPr>
          <w:rFonts w:ascii="Calibri Light" w:hAnsi="Calibri Light" w:cs="Calibri Light"/>
        </w:rPr>
        <w:br/>
      </w:r>
      <w:r w:rsidR="00363534" w:rsidRPr="009C5CCD">
        <w:rPr>
          <w:rFonts w:ascii="Calibri Light" w:hAnsi="Calibri Light" w:cs="Calibri Light"/>
        </w:rPr>
        <w:t xml:space="preserve">i nieodwracalne upośledzenie albo nieuleczalną chorobę zagrażającą życiu, które powstały w </w:t>
      </w:r>
      <w:r w:rsidR="00363534" w:rsidRPr="009C5CCD">
        <w:rPr>
          <w:rFonts w:ascii="Calibri Light" w:hAnsi="Calibri Light" w:cs="Calibri Light"/>
        </w:rPr>
        <w:lastRenderedPageBreak/>
        <w:t>prenatalnym okresie rozwoju dziecka lub w czasie porodu, o których mowa w art. 47 ust. 1a ustawy z dnia 27 sierpnia 2004 r. o świadczeniach opieki zdrowotnej finansowanych ze środków publicznych</w:t>
      </w:r>
      <w:r w:rsidR="00897BCB" w:rsidRPr="009C5CCD">
        <w:rPr>
          <w:rFonts w:ascii="Calibri Light" w:hAnsi="Calibri Light" w:cs="Calibri Light"/>
        </w:rPr>
        <w:t>;</w:t>
      </w:r>
    </w:p>
    <w:p w:rsidR="000B4E60" w:rsidRPr="009C5CCD" w:rsidRDefault="006821D8" w:rsidP="009C5CCD">
      <w:pPr>
        <w:rPr>
          <w:rFonts w:ascii="Calibri Light" w:hAnsi="Calibri Light" w:cs="Calibri Light"/>
        </w:rPr>
      </w:pPr>
      <w:sdt>
        <w:sdtPr>
          <w:rPr>
            <w:rFonts w:ascii="Calibri Light" w:hAnsi="Calibri Light" w:cs="Calibri Light"/>
          </w:rPr>
          <w:id w:val="-444542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5CCD">
            <w:rPr>
              <w:rFonts w:ascii="MS Gothic" w:eastAsia="MS Gothic" w:hAnsi="MS Gothic" w:cs="Calibri Light" w:hint="eastAsia"/>
            </w:rPr>
            <w:t>☐</w:t>
          </w:r>
        </w:sdtContent>
      </w:sdt>
      <w:r w:rsidR="009C5CCD">
        <w:rPr>
          <w:rFonts w:ascii="Calibri Light" w:hAnsi="Calibri Light" w:cs="Calibri Light"/>
        </w:rPr>
        <w:t xml:space="preserve"> </w:t>
      </w:r>
      <w:r w:rsidR="00363534" w:rsidRPr="009C5CCD">
        <w:rPr>
          <w:rFonts w:ascii="Calibri Light" w:hAnsi="Calibri Light" w:cs="Calibri Light"/>
        </w:rPr>
        <w:t>opiekunem prawnym osoby, u której stwierdzono ciężkie i nieodwracalne upośledzenie albo nieuleczalną chorobę zagrażającą życiu, które powstały w prenatalnym okresie rozwoju dziecka lub w czasie porodu, o których mowa w art. 47 ust. 1a stawy z dnia 27 sierpnia 2004 r. o świadczeniach opieki zdrowotnej finansowanych ze środków publicznych</w:t>
      </w:r>
      <w:r w:rsidR="00897BCB" w:rsidRPr="009C5CCD">
        <w:rPr>
          <w:rFonts w:ascii="Calibri Light" w:hAnsi="Calibri Light" w:cs="Calibri Light"/>
        </w:rPr>
        <w:t>.</w:t>
      </w:r>
      <w:r w:rsidR="00363534" w:rsidRPr="009C5CCD">
        <w:rPr>
          <w:rFonts w:ascii="Calibri Light" w:hAnsi="Calibri Light" w:cs="Calibri Light"/>
        </w:rPr>
        <w:t xml:space="preserve"> </w:t>
      </w:r>
    </w:p>
    <w:p w:rsidR="000B4E60" w:rsidRPr="009C5CCD" w:rsidRDefault="000B4E60" w:rsidP="009C5CCD">
      <w:pPr>
        <w:rPr>
          <w:rFonts w:ascii="Calibri Light" w:hAnsi="Calibri Light" w:cs="Calibri Light"/>
        </w:rPr>
      </w:pPr>
    </w:p>
    <w:p w:rsidR="000B4E60" w:rsidRPr="009C5CCD" w:rsidRDefault="00363534" w:rsidP="009C5CCD">
      <w:pPr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 xml:space="preserve">Jednocześnie oświadczam, iż lokal mieszkalny/ budynek mieszkalny jednorodzinny, w stosunku do którego wnioskowane jest udzielenie bonifikaty, służy wyłącznie zaspakajaniu potrzeb mieszkaniowych i nie jest wykorzystywany do prowadzenia działalności gospodarczej, jak i nie jest przedmiotem najmu. </w:t>
      </w:r>
    </w:p>
    <w:p w:rsidR="000B4E60" w:rsidRPr="009C5CCD" w:rsidRDefault="000B4E60" w:rsidP="009C5CCD">
      <w:pPr>
        <w:rPr>
          <w:rFonts w:ascii="Calibri Light" w:hAnsi="Calibri Light" w:cs="Calibri Light"/>
        </w:rPr>
      </w:pPr>
    </w:p>
    <w:p w:rsidR="000B4E60" w:rsidRPr="009C5CCD" w:rsidRDefault="000B4E60" w:rsidP="009C5CCD">
      <w:pPr>
        <w:rPr>
          <w:rFonts w:ascii="Calibri Light" w:hAnsi="Calibri Light" w:cs="Calibri Light"/>
        </w:rPr>
      </w:pPr>
    </w:p>
    <w:p w:rsidR="00E616A4" w:rsidRPr="009C5CCD" w:rsidRDefault="00363534" w:rsidP="009C5CCD">
      <w:pPr>
        <w:ind w:left="5812"/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>……………………….……………….</w:t>
      </w:r>
    </w:p>
    <w:p w:rsidR="000B4E60" w:rsidRPr="009C5CCD" w:rsidRDefault="00363534" w:rsidP="009C5CCD">
      <w:pPr>
        <w:ind w:left="5812"/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>podpis Wnioskodawcy</w:t>
      </w:r>
    </w:p>
    <w:p w:rsidR="000B4E60" w:rsidRPr="009C5CCD" w:rsidRDefault="000B4E60" w:rsidP="009C5CCD">
      <w:pPr>
        <w:rPr>
          <w:rFonts w:ascii="Calibri Light" w:hAnsi="Calibri Light" w:cs="Calibri Light"/>
        </w:rPr>
      </w:pPr>
    </w:p>
    <w:p w:rsidR="000B4E60" w:rsidRPr="009C5CCD" w:rsidRDefault="000B4E60" w:rsidP="009C5CCD">
      <w:pPr>
        <w:rPr>
          <w:rFonts w:ascii="Calibri Light" w:hAnsi="Calibri Light" w:cs="Calibri Light"/>
        </w:rPr>
      </w:pPr>
    </w:p>
    <w:p w:rsidR="000B4E60" w:rsidRPr="009C5CCD" w:rsidRDefault="00363534" w:rsidP="009C5CCD">
      <w:pPr>
        <w:rPr>
          <w:rFonts w:ascii="Calibri Light" w:hAnsi="Calibri Light" w:cs="Calibri Light"/>
          <w:b/>
        </w:rPr>
      </w:pPr>
      <w:r w:rsidRPr="009C5CCD">
        <w:rPr>
          <w:rFonts w:ascii="Calibri Light" w:hAnsi="Calibri Light" w:cs="Calibri Light"/>
        </w:rPr>
        <w:t xml:space="preserve"> </w:t>
      </w:r>
      <w:r w:rsidRPr="009C5CCD">
        <w:rPr>
          <w:rFonts w:ascii="Calibri Light" w:hAnsi="Calibri Light" w:cs="Calibri Light"/>
          <w:b/>
        </w:rPr>
        <w:t>Załączniki:</w:t>
      </w:r>
    </w:p>
    <w:p w:rsidR="000B4E60" w:rsidRPr="009C5CCD" w:rsidRDefault="007E1162" w:rsidP="009C5CCD">
      <w:pPr>
        <w:pStyle w:val="Akapitzlist"/>
        <w:numPr>
          <w:ilvl w:val="0"/>
          <w:numId w:val="2"/>
        </w:numPr>
        <w:ind w:left="284" w:hanging="284"/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>Oryginał/</w:t>
      </w:r>
      <w:r w:rsidR="00363534" w:rsidRPr="009C5CCD">
        <w:rPr>
          <w:rFonts w:ascii="Calibri Light" w:hAnsi="Calibri Light" w:cs="Calibri Light"/>
        </w:rPr>
        <w:t>kopia orzeczenia o niepełnosprawności (kopia potwierdzona przez notariusza bądź okazanie oryginału w Wydzia</w:t>
      </w:r>
      <w:r w:rsidR="00475A0D" w:rsidRPr="009C5CCD">
        <w:rPr>
          <w:rFonts w:ascii="Calibri Light" w:hAnsi="Calibri Light" w:cs="Calibri Light"/>
        </w:rPr>
        <w:t>le Mienia i</w:t>
      </w:r>
      <w:r w:rsidR="00363534" w:rsidRPr="009C5CCD">
        <w:rPr>
          <w:rFonts w:ascii="Calibri Light" w:hAnsi="Calibri Light" w:cs="Calibri Light"/>
        </w:rPr>
        <w:t xml:space="preserve"> Gospodarki </w:t>
      </w:r>
      <w:r w:rsidR="00475A0D" w:rsidRPr="009C5CCD">
        <w:rPr>
          <w:rFonts w:ascii="Calibri Light" w:hAnsi="Calibri Light" w:cs="Calibri Light"/>
        </w:rPr>
        <w:t>Przestrzennej,</w:t>
      </w:r>
      <w:r w:rsidR="00363534" w:rsidRPr="009C5CCD">
        <w:rPr>
          <w:rFonts w:ascii="Calibri Light" w:hAnsi="Calibri Light" w:cs="Calibri Light"/>
        </w:rPr>
        <w:t xml:space="preserve"> gdzie zostanie potwierdzo</w:t>
      </w:r>
      <w:r w:rsidRPr="009C5CCD">
        <w:rPr>
          <w:rFonts w:ascii="Calibri Light" w:hAnsi="Calibri Light" w:cs="Calibri Light"/>
        </w:rPr>
        <w:t>na zgodność kopii z oryginałem)</w:t>
      </w:r>
      <w:r w:rsidR="009C5CCD" w:rsidRPr="009C5CCD">
        <w:rPr>
          <w:rFonts w:ascii="Calibri Light" w:hAnsi="Calibri Light" w:cs="Calibri Light"/>
        </w:rPr>
        <w:t xml:space="preserve"> lub</w:t>
      </w:r>
    </w:p>
    <w:p w:rsidR="000B4E60" w:rsidRPr="009C5CCD" w:rsidRDefault="007E1162" w:rsidP="009C5CCD">
      <w:pPr>
        <w:pStyle w:val="Akapitzlist"/>
        <w:numPr>
          <w:ilvl w:val="0"/>
          <w:numId w:val="2"/>
        </w:numPr>
        <w:ind w:left="284" w:hanging="284"/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>K</w:t>
      </w:r>
      <w:r w:rsidR="00363534" w:rsidRPr="009C5CCD">
        <w:rPr>
          <w:rFonts w:ascii="Calibri Light" w:hAnsi="Calibri Light" w:cs="Calibri Light"/>
        </w:rPr>
        <w:t xml:space="preserve">opia Karty Dużej Rodziny (kopia potwierdzona przez notariusza bądź okazanie oryginału </w:t>
      </w:r>
      <w:r w:rsidR="004B29E8" w:rsidRPr="009C5CCD">
        <w:rPr>
          <w:rFonts w:ascii="Calibri Light" w:hAnsi="Calibri Light" w:cs="Calibri Light"/>
        </w:rPr>
        <w:br/>
      </w:r>
      <w:r w:rsidR="00363534" w:rsidRPr="009C5CCD">
        <w:rPr>
          <w:rFonts w:ascii="Calibri Light" w:hAnsi="Calibri Light" w:cs="Calibri Light"/>
        </w:rPr>
        <w:t>w</w:t>
      </w:r>
      <w:r w:rsidR="00475A0D" w:rsidRPr="009C5CCD">
        <w:rPr>
          <w:rFonts w:ascii="Calibri Light" w:hAnsi="Calibri Light" w:cs="Calibri Light"/>
        </w:rPr>
        <w:t xml:space="preserve"> Wydziale Mienia i Gospodarki Przestrzennej</w:t>
      </w:r>
      <w:r w:rsidR="00363534" w:rsidRPr="009C5CCD">
        <w:rPr>
          <w:rFonts w:ascii="Calibri Light" w:hAnsi="Calibri Light" w:cs="Calibri Light"/>
        </w:rPr>
        <w:t>, gdzie zostanie potwierdzo</w:t>
      </w:r>
      <w:r w:rsidR="005D00A2" w:rsidRPr="009C5CCD">
        <w:rPr>
          <w:rFonts w:ascii="Calibri Light" w:hAnsi="Calibri Light" w:cs="Calibri Light"/>
        </w:rPr>
        <w:t>na zgodność kopii z oryginałem)</w:t>
      </w:r>
      <w:r w:rsidR="009C5CCD" w:rsidRPr="009C5CCD">
        <w:rPr>
          <w:rFonts w:ascii="Calibri Light" w:hAnsi="Calibri Light" w:cs="Calibri Light"/>
        </w:rPr>
        <w:t xml:space="preserve"> lub</w:t>
      </w:r>
    </w:p>
    <w:p w:rsidR="000B4E60" w:rsidRPr="009C5CCD" w:rsidRDefault="005D00A2" w:rsidP="009C5CCD">
      <w:pPr>
        <w:pStyle w:val="Akapitzlist"/>
        <w:numPr>
          <w:ilvl w:val="0"/>
          <w:numId w:val="2"/>
        </w:numPr>
        <w:ind w:left="284" w:hanging="284"/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>Oryginał/</w:t>
      </w:r>
      <w:r w:rsidR="00363534" w:rsidRPr="009C5CCD">
        <w:rPr>
          <w:rFonts w:ascii="Calibri Light" w:hAnsi="Calibri Light" w:cs="Calibri Light"/>
        </w:rPr>
        <w:t xml:space="preserve">kopia orzeczenia Zakładu Ubezpieczeń Społecznych o przyznaniu świadczenia </w:t>
      </w:r>
      <w:r w:rsidR="004B29E8" w:rsidRPr="009C5CCD">
        <w:rPr>
          <w:rFonts w:ascii="Calibri Light" w:hAnsi="Calibri Light" w:cs="Calibri Light"/>
        </w:rPr>
        <w:br/>
      </w:r>
      <w:r w:rsidR="00363534" w:rsidRPr="009C5CCD">
        <w:rPr>
          <w:rFonts w:ascii="Calibri Light" w:hAnsi="Calibri Light" w:cs="Calibri Light"/>
        </w:rPr>
        <w:t xml:space="preserve">w oparciu o ustawę z dnia 29 maja 1974 r. o zaopatrzeniu inwalidów wojennych </w:t>
      </w:r>
      <w:r w:rsidR="004B29E8" w:rsidRPr="009C5CCD">
        <w:rPr>
          <w:rFonts w:ascii="Calibri Light" w:hAnsi="Calibri Light" w:cs="Calibri Light"/>
        </w:rPr>
        <w:br/>
      </w:r>
      <w:r w:rsidR="00897BCB" w:rsidRPr="009C5CCD">
        <w:rPr>
          <w:rFonts w:ascii="Calibri Light" w:hAnsi="Calibri Light" w:cs="Calibri Light"/>
        </w:rPr>
        <w:t xml:space="preserve">i wojskowych oraz ich rodzin </w:t>
      </w:r>
      <w:r w:rsidR="00475A0D" w:rsidRPr="009C5CCD">
        <w:rPr>
          <w:rFonts w:ascii="Calibri Light" w:hAnsi="Calibri Light" w:cs="Calibri Light"/>
        </w:rPr>
        <w:t>(</w:t>
      </w:r>
      <w:r w:rsidR="00363534" w:rsidRPr="009C5CCD">
        <w:rPr>
          <w:rFonts w:ascii="Calibri Light" w:hAnsi="Calibri Light" w:cs="Calibri Light"/>
        </w:rPr>
        <w:t>kopia potwierdzona przez notariusza bądź okazanie oryginału</w:t>
      </w:r>
      <w:r w:rsidR="00475A0D" w:rsidRPr="009C5CCD">
        <w:rPr>
          <w:rFonts w:ascii="Calibri Light" w:hAnsi="Calibri Light" w:cs="Calibri Light"/>
        </w:rPr>
        <w:t xml:space="preserve"> w Wydziale Mienia i Gospodarki Przestrzennej,</w:t>
      </w:r>
      <w:r w:rsidR="00363534" w:rsidRPr="009C5CCD">
        <w:rPr>
          <w:rFonts w:ascii="Calibri Light" w:hAnsi="Calibri Light" w:cs="Calibri Light"/>
        </w:rPr>
        <w:t xml:space="preserve"> gdzie zostanie potwierdzo</w:t>
      </w:r>
      <w:r w:rsidRPr="009C5CCD">
        <w:rPr>
          <w:rFonts w:ascii="Calibri Light" w:hAnsi="Calibri Light" w:cs="Calibri Light"/>
        </w:rPr>
        <w:t>na zgodność kopii z oryginałem)</w:t>
      </w:r>
      <w:r w:rsidR="009C5CCD" w:rsidRPr="009C5CCD">
        <w:rPr>
          <w:rFonts w:ascii="Calibri Light" w:hAnsi="Calibri Light" w:cs="Calibri Light"/>
        </w:rPr>
        <w:t xml:space="preserve"> lub</w:t>
      </w:r>
    </w:p>
    <w:p w:rsidR="000B4E60" w:rsidRPr="009C5CCD" w:rsidRDefault="005D00A2" w:rsidP="009C5CCD">
      <w:pPr>
        <w:pStyle w:val="Akapitzlist"/>
        <w:numPr>
          <w:ilvl w:val="0"/>
          <w:numId w:val="2"/>
        </w:numPr>
        <w:ind w:left="284" w:hanging="284"/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>Oryginał/</w:t>
      </w:r>
      <w:r w:rsidR="00363534" w:rsidRPr="009C5CCD">
        <w:rPr>
          <w:rFonts w:ascii="Calibri Light" w:hAnsi="Calibri Light" w:cs="Calibri Light"/>
        </w:rPr>
        <w:t xml:space="preserve">kopia decyzji administracyjnej Szefa Urzędu do Spraw Kombatantów </w:t>
      </w:r>
      <w:r w:rsidRPr="009C5CCD">
        <w:rPr>
          <w:rFonts w:ascii="Calibri Light" w:hAnsi="Calibri Light" w:cs="Calibri Light"/>
        </w:rPr>
        <w:br/>
      </w:r>
      <w:r w:rsidR="00363534" w:rsidRPr="009C5CCD">
        <w:rPr>
          <w:rFonts w:ascii="Calibri Light" w:hAnsi="Calibri Light" w:cs="Calibri Light"/>
        </w:rPr>
        <w:t>i Osób Represjonowanych potwierdzająca uprawnienia wynikające ustawy z dnia 24 stycznia 1991 r. o kombatantach oraz niektórych osobach będących ofiarami represji wojennych i okresu powojennego</w:t>
      </w:r>
      <w:r w:rsidRPr="009C5CCD">
        <w:rPr>
          <w:rFonts w:ascii="Calibri Light" w:hAnsi="Calibri Light" w:cs="Calibri Light"/>
        </w:rPr>
        <w:t xml:space="preserve"> (</w:t>
      </w:r>
      <w:r w:rsidR="00363534" w:rsidRPr="009C5CCD">
        <w:rPr>
          <w:rFonts w:ascii="Calibri Light" w:hAnsi="Calibri Light" w:cs="Calibri Light"/>
        </w:rPr>
        <w:t>kopia potwierdzona przez notariusza bądź okazanie oryginału w  Wydzi</w:t>
      </w:r>
      <w:r w:rsidR="000B4E60" w:rsidRPr="009C5CCD">
        <w:rPr>
          <w:rFonts w:ascii="Calibri Light" w:hAnsi="Calibri Light" w:cs="Calibri Light"/>
        </w:rPr>
        <w:t>ale</w:t>
      </w:r>
      <w:r w:rsidR="00363534" w:rsidRPr="009C5CCD">
        <w:rPr>
          <w:rFonts w:ascii="Calibri Light" w:hAnsi="Calibri Light" w:cs="Calibri Light"/>
        </w:rPr>
        <w:t xml:space="preserve"> </w:t>
      </w:r>
      <w:r w:rsidR="000B4E60" w:rsidRPr="009C5CCD">
        <w:rPr>
          <w:rFonts w:ascii="Calibri Light" w:hAnsi="Calibri Light" w:cs="Calibri Light"/>
        </w:rPr>
        <w:t>Mienia i Gospodarki Przestrzennej</w:t>
      </w:r>
      <w:r w:rsidR="00363534" w:rsidRPr="009C5CCD">
        <w:rPr>
          <w:rFonts w:ascii="Calibri Light" w:hAnsi="Calibri Light" w:cs="Calibri Light"/>
        </w:rPr>
        <w:t xml:space="preserve">, gdzie zostanie potwierdzona zgodność kopii </w:t>
      </w:r>
      <w:r w:rsidRPr="009C5CCD">
        <w:rPr>
          <w:rFonts w:ascii="Calibri Light" w:hAnsi="Calibri Light" w:cs="Calibri Light"/>
        </w:rPr>
        <w:t>z oryginałem)</w:t>
      </w:r>
      <w:r w:rsidR="009C5CCD" w:rsidRPr="009C5CCD">
        <w:rPr>
          <w:rFonts w:ascii="Calibri Light" w:hAnsi="Calibri Light" w:cs="Calibri Light"/>
        </w:rPr>
        <w:t xml:space="preserve"> lub</w:t>
      </w:r>
    </w:p>
    <w:p w:rsidR="000B4E60" w:rsidRPr="009C5CCD" w:rsidRDefault="005D00A2" w:rsidP="009C5CCD">
      <w:pPr>
        <w:pStyle w:val="Akapitzlist"/>
        <w:numPr>
          <w:ilvl w:val="0"/>
          <w:numId w:val="2"/>
        </w:numPr>
        <w:ind w:left="284" w:hanging="284"/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>Z</w:t>
      </w:r>
      <w:r w:rsidR="00363534" w:rsidRPr="009C5CCD">
        <w:rPr>
          <w:rFonts w:ascii="Calibri Light" w:hAnsi="Calibri Light" w:cs="Calibri Light"/>
        </w:rPr>
        <w:t xml:space="preserve">aświadczenie potwierdzające ciężkie i nieodwracalne upośledzenie albo nieuleczalną chorobę zagrażającą życiu, które powstały w prenatalnym okresie rozwoju dziecka lub </w:t>
      </w:r>
      <w:r w:rsidR="004B29E8" w:rsidRPr="009C5CCD">
        <w:rPr>
          <w:rFonts w:ascii="Calibri Light" w:hAnsi="Calibri Light" w:cs="Calibri Light"/>
        </w:rPr>
        <w:br/>
      </w:r>
      <w:r w:rsidR="00363534" w:rsidRPr="009C5CCD">
        <w:rPr>
          <w:rFonts w:ascii="Calibri Light" w:hAnsi="Calibri Light" w:cs="Calibri Light"/>
        </w:rPr>
        <w:t xml:space="preserve">w czasie porodu, o których mowa w art. 47 ust. 1a ustawy z dnia 27 sierpnia 2004 r. </w:t>
      </w:r>
      <w:r w:rsidR="004B29E8" w:rsidRPr="009C5CCD">
        <w:rPr>
          <w:rFonts w:ascii="Calibri Light" w:hAnsi="Calibri Light" w:cs="Calibri Light"/>
        </w:rPr>
        <w:br/>
      </w:r>
      <w:r w:rsidR="00363534" w:rsidRPr="009C5CCD">
        <w:rPr>
          <w:rFonts w:ascii="Calibri Light" w:hAnsi="Calibri Light" w:cs="Calibri Light"/>
        </w:rPr>
        <w:t>o świadczeniach opieki zdrowotnej finansowanych ze środków publicznych</w:t>
      </w:r>
      <w:r w:rsidRPr="009C5CCD">
        <w:rPr>
          <w:rFonts w:ascii="Calibri Light" w:hAnsi="Calibri Light" w:cs="Calibri Light"/>
        </w:rPr>
        <w:t>.</w:t>
      </w:r>
    </w:p>
    <w:p w:rsidR="000B4E60" w:rsidRPr="009C5CCD" w:rsidRDefault="000B4E60" w:rsidP="009C5CCD">
      <w:pPr>
        <w:rPr>
          <w:rFonts w:ascii="Calibri Light" w:hAnsi="Calibri Light" w:cs="Calibri Light"/>
        </w:rPr>
      </w:pPr>
    </w:p>
    <w:p w:rsidR="000B4E60" w:rsidRPr="009C5CCD" w:rsidRDefault="004B29E8" w:rsidP="009C5CCD">
      <w:pPr>
        <w:tabs>
          <w:tab w:val="left" w:pos="284"/>
        </w:tabs>
        <w:ind w:left="284" w:hanging="284"/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 xml:space="preserve">*    </w:t>
      </w:r>
      <w:r w:rsidR="00363534" w:rsidRPr="009C5CCD">
        <w:rPr>
          <w:rFonts w:ascii="Calibri Light" w:hAnsi="Calibri Light" w:cs="Calibri Light"/>
        </w:rPr>
        <w:t xml:space="preserve">zaznaczyć właściwe. </w:t>
      </w:r>
    </w:p>
    <w:p w:rsidR="000A1E0A" w:rsidRPr="009C5CCD" w:rsidRDefault="000A1E0A" w:rsidP="009C5CCD">
      <w:pPr>
        <w:rPr>
          <w:rFonts w:ascii="Calibri Light" w:hAnsi="Calibri Light" w:cs="Calibri Light"/>
          <w:b/>
        </w:rPr>
      </w:pPr>
    </w:p>
    <w:p w:rsidR="00897BCB" w:rsidRDefault="00897BCB" w:rsidP="009C5CCD">
      <w:pPr>
        <w:rPr>
          <w:rFonts w:ascii="Calibri Light" w:hAnsi="Calibri Light" w:cs="Calibri Light"/>
          <w:b/>
        </w:rPr>
      </w:pPr>
    </w:p>
    <w:p w:rsidR="00044FE1" w:rsidRDefault="00044FE1" w:rsidP="009C5CCD">
      <w:pPr>
        <w:rPr>
          <w:rFonts w:ascii="Calibri Light" w:hAnsi="Calibri Light" w:cs="Calibri Light"/>
          <w:b/>
        </w:rPr>
      </w:pPr>
      <w:bookmarkStart w:id="0" w:name="_GoBack"/>
      <w:bookmarkEnd w:id="0"/>
    </w:p>
    <w:p w:rsidR="00044FE1" w:rsidRDefault="00044FE1" w:rsidP="009C5CCD">
      <w:pPr>
        <w:rPr>
          <w:rFonts w:ascii="Calibri Light" w:hAnsi="Calibri Light" w:cs="Calibri Light"/>
          <w:b/>
        </w:rPr>
      </w:pPr>
    </w:p>
    <w:p w:rsidR="00044FE1" w:rsidRPr="009C5CCD" w:rsidRDefault="00044FE1" w:rsidP="009C5CCD">
      <w:pPr>
        <w:rPr>
          <w:rFonts w:ascii="Calibri Light" w:hAnsi="Calibri Light" w:cs="Calibri Light"/>
          <w:b/>
        </w:rPr>
      </w:pPr>
    </w:p>
    <w:p w:rsidR="00475A0D" w:rsidRPr="009C5CCD" w:rsidRDefault="000349EB" w:rsidP="009C5CCD">
      <w:pPr>
        <w:jc w:val="center"/>
        <w:rPr>
          <w:rFonts w:ascii="Calibri Light" w:hAnsi="Calibri Light" w:cs="Calibri Light"/>
          <w:b/>
          <w:bCs/>
        </w:rPr>
      </w:pPr>
      <w:r w:rsidRPr="009C5CCD">
        <w:rPr>
          <w:rFonts w:ascii="Calibri Light" w:hAnsi="Calibri Light" w:cs="Calibri Light"/>
          <w:b/>
        </w:rPr>
        <w:lastRenderedPageBreak/>
        <w:t>Klauzula informacyjna</w:t>
      </w:r>
    </w:p>
    <w:p w:rsidR="00475A0D" w:rsidRPr="000349EB" w:rsidRDefault="00475A0D" w:rsidP="009C5CCD">
      <w:pPr>
        <w:jc w:val="center"/>
        <w:rPr>
          <w:rFonts w:ascii="Calibri Light" w:hAnsi="Calibri Light" w:cs="Calibri Light"/>
          <w:b/>
          <w:bCs/>
          <w:color w:val="1F4E79" w:themeColor="accent1" w:themeShade="80"/>
        </w:rPr>
      </w:pPr>
      <w:r w:rsidRPr="000349EB">
        <w:rPr>
          <w:rFonts w:ascii="Calibri Light" w:hAnsi="Calibri Light" w:cs="Calibri Light"/>
        </w:rPr>
        <w:t>dla zbioru</w:t>
      </w:r>
      <w:r w:rsidRPr="009C5CCD">
        <w:rPr>
          <w:rFonts w:ascii="Calibri Light" w:hAnsi="Calibri Light" w:cs="Calibri Light"/>
          <w:b/>
        </w:rPr>
        <w:t xml:space="preserve"> </w:t>
      </w:r>
      <w:r w:rsidRPr="000349EB">
        <w:rPr>
          <w:rFonts w:ascii="Calibri Light" w:hAnsi="Calibri Light" w:cs="Calibri Light"/>
          <w:b/>
          <w:color w:val="1F4E79" w:themeColor="accent1" w:themeShade="80"/>
        </w:rPr>
        <w:t>”Obrót mieniem Gminy Miejskiej Bolesławiec – Użytkowanie wieczyste”</w:t>
      </w:r>
    </w:p>
    <w:p w:rsidR="00475A0D" w:rsidRPr="009C5CCD" w:rsidRDefault="00475A0D" w:rsidP="009C5CCD">
      <w:pPr>
        <w:jc w:val="center"/>
        <w:rPr>
          <w:rFonts w:ascii="Calibri Light" w:hAnsi="Calibri Light" w:cs="Calibri Light"/>
          <w:b/>
          <w:bCs/>
        </w:rPr>
      </w:pPr>
    </w:p>
    <w:p w:rsidR="00475A0D" w:rsidRPr="009C5CCD" w:rsidRDefault="00475A0D" w:rsidP="009C5CCD">
      <w:pPr>
        <w:jc w:val="center"/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  <w:b/>
        </w:rPr>
        <w:t xml:space="preserve">Zgodnie z art. 13 ust. 1 i ust. 2 ogólnego rozporządzenia o ochronie danych osobowych </w:t>
      </w:r>
      <w:r w:rsidR="00897BCB" w:rsidRPr="009C5CCD">
        <w:rPr>
          <w:rFonts w:ascii="Calibri Light" w:hAnsi="Calibri Light" w:cs="Calibri Light"/>
          <w:b/>
        </w:rPr>
        <w:br/>
      </w:r>
      <w:r w:rsidRPr="009C5CCD">
        <w:rPr>
          <w:rFonts w:ascii="Calibri Light" w:hAnsi="Calibri Light" w:cs="Calibri Light"/>
          <w:b/>
        </w:rPr>
        <w:t>z dnia 27 kwietnia 2016 r. informuję, że</w:t>
      </w:r>
    </w:p>
    <w:p w:rsidR="00475A0D" w:rsidRPr="009C5CCD" w:rsidRDefault="00475A0D" w:rsidP="009C5CCD">
      <w:pPr>
        <w:jc w:val="center"/>
        <w:rPr>
          <w:rFonts w:ascii="Calibri Light" w:hAnsi="Calibri Light" w:cs="Calibri Light"/>
          <w:b/>
          <w:bCs/>
        </w:rPr>
      </w:pPr>
    </w:p>
    <w:p w:rsidR="00475A0D" w:rsidRPr="00AD7A8E" w:rsidRDefault="00475A0D" w:rsidP="009C5CCD">
      <w:pPr>
        <w:pStyle w:val="Akapitzlist"/>
        <w:numPr>
          <w:ilvl w:val="0"/>
          <w:numId w:val="1"/>
        </w:numPr>
        <w:rPr>
          <w:rFonts w:ascii="Calibri Light" w:hAnsi="Calibri Light" w:cs="Calibri Light"/>
        </w:rPr>
      </w:pPr>
      <w:r w:rsidRPr="00AD7A8E">
        <w:rPr>
          <w:rFonts w:ascii="Calibri Light" w:hAnsi="Calibri Light" w:cs="Calibri Light"/>
        </w:rPr>
        <w:t xml:space="preserve">administratorem Pani/Pana danych osobowych jest Gmina Miejska Bolesławiec </w:t>
      </w:r>
      <w:r w:rsidRPr="00AD7A8E">
        <w:rPr>
          <w:rFonts w:ascii="Calibri Light" w:hAnsi="Calibri Light" w:cs="Calibri Light"/>
        </w:rPr>
        <w:br/>
        <w:t>z siedzibą</w:t>
      </w:r>
      <w:r w:rsidRPr="00AD7A8E">
        <w:rPr>
          <w:rFonts w:ascii="Calibri Light" w:eastAsia="Liberation Serif" w:hAnsi="Calibri Light" w:cs="Calibri Light"/>
        </w:rPr>
        <w:t xml:space="preserve"> </w:t>
      </w:r>
      <w:r w:rsidRPr="00AD7A8E">
        <w:rPr>
          <w:rFonts w:ascii="Calibri Light" w:hAnsi="Calibri Light" w:cs="Calibri Light"/>
        </w:rPr>
        <w:t>w Bolesławcu ul. Rynek 41 reprezentowana przez Prezydenta Miasta Bolesławiec,</w:t>
      </w:r>
    </w:p>
    <w:p w:rsidR="00475A0D" w:rsidRPr="00AD7A8E" w:rsidRDefault="00475A0D" w:rsidP="009C5CCD">
      <w:pPr>
        <w:pStyle w:val="Akapitzlist"/>
        <w:numPr>
          <w:ilvl w:val="0"/>
          <w:numId w:val="1"/>
        </w:numPr>
        <w:rPr>
          <w:rFonts w:ascii="Calibri Light" w:hAnsi="Calibri Light" w:cs="Calibri Light"/>
        </w:rPr>
      </w:pPr>
      <w:r w:rsidRPr="00AD7A8E">
        <w:rPr>
          <w:rFonts w:ascii="Calibri Light" w:hAnsi="Calibri Light" w:cs="Calibri Light"/>
        </w:rPr>
        <w:t>inspektorem ochrony danych jest Pani Katarzyna Cieśla (kontakt: Urząd Miasta Bolesławiec ul.</w:t>
      </w:r>
      <w:r w:rsidR="00897BCB" w:rsidRPr="00AD7A8E">
        <w:rPr>
          <w:rFonts w:ascii="Calibri Light" w:hAnsi="Calibri Light" w:cs="Calibri Light"/>
        </w:rPr>
        <w:t xml:space="preserve"> </w:t>
      </w:r>
      <w:r w:rsidRPr="00AD7A8E">
        <w:rPr>
          <w:rFonts w:ascii="Calibri Light" w:hAnsi="Calibri Light" w:cs="Calibri Light"/>
        </w:rPr>
        <w:t>Rynek 41 59-700 Bolesła</w:t>
      </w:r>
      <w:r w:rsidR="00897BCB" w:rsidRPr="00AD7A8E">
        <w:rPr>
          <w:rFonts w:ascii="Calibri Light" w:hAnsi="Calibri Light" w:cs="Calibri Light"/>
        </w:rPr>
        <w:t>wiec, telefon 75 645</w:t>
      </w:r>
      <w:r w:rsidRPr="00AD7A8E">
        <w:rPr>
          <w:rFonts w:ascii="Calibri Light" w:hAnsi="Calibri Light" w:cs="Calibri Light"/>
        </w:rPr>
        <w:t>64</w:t>
      </w:r>
      <w:r w:rsidR="00897BCB" w:rsidRPr="00AD7A8E">
        <w:rPr>
          <w:rFonts w:ascii="Calibri Light" w:hAnsi="Calibri Light" w:cs="Calibri Light"/>
        </w:rPr>
        <w:t xml:space="preserve">53, </w:t>
      </w:r>
      <w:r w:rsidRPr="00AD7A8E">
        <w:rPr>
          <w:rFonts w:ascii="Calibri Light" w:hAnsi="Calibri Light" w:cs="Calibri Light"/>
        </w:rPr>
        <w:t>e-mail</w:t>
      </w:r>
      <w:r w:rsidR="00897BCB" w:rsidRPr="00AD7A8E">
        <w:rPr>
          <w:rFonts w:ascii="Calibri Light" w:hAnsi="Calibri Light" w:cs="Calibri Light"/>
        </w:rPr>
        <w:t>:</w:t>
      </w:r>
      <w:r w:rsidRPr="00AD7A8E">
        <w:rPr>
          <w:rFonts w:ascii="Calibri Light" w:hAnsi="Calibri Light" w:cs="Calibri Light"/>
        </w:rPr>
        <w:t xml:space="preserve"> </w:t>
      </w:r>
      <w:hyperlink r:id="rId8" w:history="1">
        <w:r w:rsidRPr="00AD7A8E">
          <w:rPr>
            <w:rStyle w:val="Hipercze"/>
            <w:rFonts w:ascii="Calibri Light" w:hAnsi="Calibri Light" w:cs="Calibri Light"/>
            <w:color w:val="000000" w:themeColor="text1"/>
          </w:rPr>
          <w:t>iod@um.boleslawiec.pl</w:t>
        </w:r>
      </w:hyperlink>
      <w:r w:rsidRPr="00AD7A8E">
        <w:rPr>
          <w:rFonts w:ascii="Calibri Light" w:hAnsi="Calibri Light" w:cs="Calibri Light"/>
          <w:color w:val="000000" w:themeColor="text1"/>
        </w:rPr>
        <w:t>),</w:t>
      </w:r>
    </w:p>
    <w:p w:rsidR="00475A0D" w:rsidRPr="00BF2BA6" w:rsidRDefault="00475A0D" w:rsidP="009C5CCD">
      <w:pPr>
        <w:pStyle w:val="Akapitzlist"/>
        <w:numPr>
          <w:ilvl w:val="0"/>
          <w:numId w:val="1"/>
        </w:numPr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 xml:space="preserve">Pani/Pana dane osobowe przetwarzane będą w celu realizacji ustawowych zadań Gminy </w:t>
      </w:r>
      <w:r w:rsidRPr="00BF2BA6">
        <w:rPr>
          <w:rFonts w:ascii="Calibri Light" w:hAnsi="Calibri Light" w:cs="Calibri Light"/>
        </w:rPr>
        <w:t>Miejskiej Bolesławiec na podstawie:</w:t>
      </w:r>
    </w:p>
    <w:p w:rsidR="00475A0D" w:rsidRPr="00BF2BA6" w:rsidRDefault="00475A0D" w:rsidP="009C5CCD">
      <w:pPr>
        <w:pStyle w:val="Akapitzlist"/>
        <w:ind w:left="360"/>
        <w:rPr>
          <w:rFonts w:ascii="Calibri Light" w:hAnsi="Calibri Light" w:cs="Calibri Light"/>
          <w:shd w:val="clear" w:color="auto" w:fill="FFFFFF"/>
        </w:rPr>
      </w:pPr>
      <w:r w:rsidRPr="00BF2BA6">
        <w:rPr>
          <w:rFonts w:ascii="Calibri Light" w:hAnsi="Calibri Light" w:cs="Calibri Light"/>
          <w:i/>
        </w:rPr>
        <w:t xml:space="preserve">- art. 6 ust. 1 lit. c </w:t>
      </w:r>
      <w:r w:rsidRPr="00BF2BA6">
        <w:rPr>
          <w:rFonts w:ascii="Calibri Light" w:hAnsi="Calibri Light" w:cs="Calibri Light"/>
          <w:shd w:val="clear" w:color="auto" w:fill="FFFFFF"/>
        </w:rPr>
        <w:t>rozporządzenia Parlamentu Europejskiego i Rady (UE) 2016/679</w:t>
      </w:r>
      <w:r w:rsidRPr="00BF2BA6">
        <w:rPr>
          <w:rFonts w:ascii="Calibri Light" w:hAnsi="Calibri Light" w:cs="Calibri Light"/>
          <w:shd w:val="clear" w:color="auto" w:fill="FFFFFF"/>
        </w:rPr>
        <w:br/>
        <w:t>z dnia 27 kwietnia 2016 r. w sprawie ochrony osób fizycznych w związku</w:t>
      </w:r>
      <w:r w:rsidRPr="00BF2BA6">
        <w:rPr>
          <w:rFonts w:ascii="Calibri Light" w:hAnsi="Calibri Light" w:cs="Calibri Light"/>
          <w:shd w:val="clear" w:color="auto" w:fill="FFFFFF"/>
        </w:rPr>
        <w:br/>
        <w:t>z przetwarzaniem danych osobowych i w sprawie swobodnego przepływu takich danych oraz uchylenia dyrektywy 95/46/WE (ogólne rozporządzenie o ochronie danych),</w:t>
      </w:r>
    </w:p>
    <w:p w:rsidR="00475A0D" w:rsidRPr="00BF2BA6" w:rsidRDefault="00475A0D" w:rsidP="009C5CCD">
      <w:pPr>
        <w:pStyle w:val="Akapitzlist"/>
        <w:ind w:left="360"/>
        <w:rPr>
          <w:rFonts w:ascii="Calibri Light" w:hAnsi="Calibri Light" w:cs="Calibri Light"/>
          <w:i/>
        </w:rPr>
      </w:pPr>
      <w:r w:rsidRPr="00BF2BA6">
        <w:rPr>
          <w:rFonts w:ascii="Calibri Light" w:hAnsi="Calibri Light" w:cs="Calibri Light"/>
          <w:i/>
        </w:rPr>
        <w:t>- art. 30 ustawy z dnia 08 marca 1990r. o samorządzie gminnym,</w:t>
      </w:r>
    </w:p>
    <w:p w:rsidR="00475A0D" w:rsidRPr="00BF2BA6" w:rsidRDefault="00475A0D" w:rsidP="009C5CCD">
      <w:pPr>
        <w:pStyle w:val="Akapitzlist"/>
        <w:ind w:left="360"/>
        <w:rPr>
          <w:rFonts w:ascii="Calibri Light" w:hAnsi="Calibri Light" w:cs="Calibri Light"/>
          <w:i/>
        </w:rPr>
      </w:pPr>
      <w:r w:rsidRPr="00BF2BA6">
        <w:rPr>
          <w:rFonts w:ascii="Calibri Light" w:hAnsi="Calibri Light" w:cs="Calibri Light"/>
          <w:i/>
        </w:rPr>
        <w:t>- art. 37  ustawy z dnia 21 sierpnia 1997r, o gospodarce  nieruchomościami,</w:t>
      </w:r>
    </w:p>
    <w:p w:rsidR="00475A0D" w:rsidRPr="00BF2BA6" w:rsidRDefault="00475A0D" w:rsidP="009C5CCD">
      <w:pPr>
        <w:pStyle w:val="Akapitzlist"/>
        <w:ind w:left="360"/>
        <w:rPr>
          <w:rFonts w:ascii="Calibri Light" w:hAnsi="Calibri Light" w:cs="Calibri Light"/>
          <w:i/>
        </w:rPr>
      </w:pPr>
      <w:r w:rsidRPr="00BF2BA6">
        <w:rPr>
          <w:rFonts w:ascii="Calibri Light" w:hAnsi="Calibri Light" w:cs="Calibri Light"/>
          <w:i/>
        </w:rPr>
        <w:t>- art. 71 -81  ustawy z dnia 21 sierpnia 1997r, o gospodarce  nieruchomościami,</w:t>
      </w:r>
    </w:p>
    <w:p w:rsidR="00475A0D" w:rsidRPr="009C5CCD" w:rsidRDefault="00475A0D" w:rsidP="009C5CCD">
      <w:pPr>
        <w:pStyle w:val="Akapitzlist"/>
        <w:ind w:left="360"/>
        <w:rPr>
          <w:rFonts w:ascii="Calibri Light" w:hAnsi="Calibri Light" w:cs="Calibri Light"/>
          <w:bCs/>
          <w:i/>
        </w:rPr>
      </w:pPr>
      <w:r w:rsidRPr="00BF2BA6">
        <w:rPr>
          <w:rFonts w:ascii="Calibri Light" w:hAnsi="Calibri Light" w:cs="Calibri Light"/>
          <w:i/>
        </w:rPr>
        <w:t xml:space="preserve">- art. 7,8, 9a, 11, 21 ust. 1 ustawy z dnia 20 lipca 2018 r. o przekształceniu prawa </w:t>
      </w:r>
      <w:r w:rsidRPr="009C5CCD">
        <w:rPr>
          <w:rFonts w:ascii="Calibri Light" w:hAnsi="Calibri Light" w:cs="Calibri Light"/>
          <w:i/>
        </w:rPr>
        <w:t>użytkowania wieczystego gruntów zabudowanych na cele mieszkaniowe w prawo własności tych gruntów .</w:t>
      </w:r>
    </w:p>
    <w:p w:rsidR="00475A0D" w:rsidRPr="009C5CCD" w:rsidRDefault="00475A0D" w:rsidP="009C5CCD">
      <w:pPr>
        <w:pStyle w:val="Akapitzlist"/>
        <w:numPr>
          <w:ilvl w:val="0"/>
          <w:numId w:val="1"/>
        </w:numPr>
        <w:ind w:left="426" w:hanging="284"/>
        <w:rPr>
          <w:rFonts w:ascii="Calibri Light" w:hAnsi="Calibri Light" w:cs="Calibri Light"/>
          <w:i/>
        </w:rPr>
      </w:pPr>
      <w:r w:rsidRPr="009C5CCD">
        <w:rPr>
          <w:rFonts w:ascii="Calibri Light" w:hAnsi="Calibri Light" w:cs="Calibri Light"/>
        </w:rPr>
        <w:t>Odbiorcą Pani/Pana danych osobowych będą wyłącznie podmioty uprawnione do uzyskania danych osobowych na podstawie przepisów prawa.</w:t>
      </w:r>
    </w:p>
    <w:p w:rsidR="00475A0D" w:rsidRPr="009C5CCD" w:rsidRDefault="00475A0D" w:rsidP="009C5CCD">
      <w:pPr>
        <w:pStyle w:val="Akapitzlist"/>
        <w:numPr>
          <w:ilvl w:val="0"/>
          <w:numId w:val="1"/>
        </w:numPr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  <w:color w:val="000000"/>
        </w:rPr>
        <w:t>Pani/Pana dane osobowe nie będą przekazywane do państwa trzeciego/organizacji międzynarodowej,</w:t>
      </w:r>
    </w:p>
    <w:p w:rsidR="00475A0D" w:rsidRPr="009C5CCD" w:rsidRDefault="00475A0D" w:rsidP="009C5CCD">
      <w:pPr>
        <w:pStyle w:val="Akapitzlist"/>
        <w:numPr>
          <w:ilvl w:val="0"/>
          <w:numId w:val="1"/>
        </w:numPr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>Pani/Pana dane osobowe będą przechowywane zgodnie z przepisami prawa przez okres –  wieczyście.</w:t>
      </w:r>
    </w:p>
    <w:p w:rsidR="00475A0D" w:rsidRPr="009C5CCD" w:rsidRDefault="00475A0D" w:rsidP="009C5CCD">
      <w:pPr>
        <w:pStyle w:val="Akapitzlist"/>
        <w:numPr>
          <w:ilvl w:val="0"/>
          <w:numId w:val="1"/>
        </w:numPr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>posiada Pani/Pan prawo dostępu do treści swoich danych oraz prawo ich sprostowania, usunięcia, ograniczenia przetwarzania, prawo do przenoszenia</w:t>
      </w:r>
      <w:r w:rsidRPr="009C5CCD">
        <w:rPr>
          <w:rFonts w:ascii="Calibri Light" w:eastAsia="Liberation Serif" w:hAnsi="Calibri Light" w:cs="Calibri Light"/>
        </w:rPr>
        <w:t xml:space="preserve"> </w:t>
      </w:r>
      <w:r w:rsidRPr="009C5CCD">
        <w:rPr>
          <w:rFonts w:ascii="Calibri Light" w:hAnsi="Calibri Light" w:cs="Calibri Light"/>
        </w:rPr>
        <w:t xml:space="preserve">danych, prawo wniesienia sprzeciwu wobec przetwarzania, </w:t>
      </w:r>
    </w:p>
    <w:p w:rsidR="00475A0D" w:rsidRPr="009C5CCD" w:rsidRDefault="00475A0D" w:rsidP="009C5CCD">
      <w:pPr>
        <w:pStyle w:val="Akapitzlist"/>
        <w:numPr>
          <w:ilvl w:val="0"/>
          <w:numId w:val="1"/>
        </w:numPr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 xml:space="preserve"> ma Pan/Pani prawo wniesienia skargi do UODO, gdy uzna Pani/Pan, iż</w:t>
      </w:r>
      <w:r w:rsidRPr="009C5CCD">
        <w:rPr>
          <w:rFonts w:ascii="Calibri Light" w:eastAsia="Liberation Serif" w:hAnsi="Calibri Light" w:cs="Calibri Light"/>
        </w:rPr>
        <w:t xml:space="preserve"> </w:t>
      </w:r>
      <w:r w:rsidRPr="009C5CCD">
        <w:rPr>
          <w:rFonts w:ascii="Calibri Light" w:hAnsi="Calibri Light" w:cs="Calibri Light"/>
        </w:rPr>
        <w:t>przetwarzanie danych osobowych Pani/Pana dotyczących narusza przepisy ogólnego rozporządzenia</w:t>
      </w:r>
      <w:r w:rsidRPr="009C5CCD">
        <w:rPr>
          <w:rFonts w:ascii="Calibri Light" w:hAnsi="Calibri Light" w:cs="Calibri Light"/>
        </w:rPr>
        <w:br/>
        <w:t xml:space="preserve">o ochronie danych osobowych z dnia 27 kwietnia 2016r.  </w:t>
      </w:r>
    </w:p>
    <w:p w:rsidR="00475A0D" w:rsidRPr="009C5CCD" w:rsidRDefault="00475A0D" w:rsidP="009C5CCD">
      <w:pPr>
        <w:pStyle w:val="Akapitzlist"/>
        <w:numPr>
          <w:ilvl w:val="0"/>
          <w:numId w:val="1"/>
        </w:numPr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 xml:space="preserve"> podanie przez Pana/Panią danych osobowych jest wymogiem ustawowym i </w:t>
      </w:r>
      <w:r w:rsidRPr="009C5CCD">
        <w:rPr>
          <w:rFonts w:ascii="Calibri Light" w:eastAsia="Liberation Serif" w:hAnsi="Calibri Light" w:cs="Calibri Light"/>
        </w:rPr>
        <w:t>j</w:t>
      </w:r>
      <w:r w:rsidRPr="009C5CCD">
        <w:rPr>
          <w:rFonts w:ascii="Calibri Light" w:hAnsi="Calibri Light" w:cs="Calibri Light"/>
        </w:rPr>
        <w:t>est Pan/Pani zobowiązana do ich podania, a konsekwencją niepodania danych</w:t>
      </w:r>
      <w:r w:rsidRPr="009C5CCD">
        <w:rPr>
          <w:rFonts w:ascii="Calibri Light" w:eastAsia="Liberation Serif" w:hAnsi="Calibri Light" w:cs="Calibri Light"/>
        </w:rPr>
        <w:t xml:space="preserve"> </w:t>
      </w:r>
      <w:r w:rsidRPr="009C5CCD">
        <w:rPr>
          <w:rFonts w:ascii="Calibri Light" w:hAnsi="Calibri Light" w:cs="Calibri Light"/>
        </w:rPr>
        <w:t xml:space="preserve">osobowych będzie  nierozpatrzenie sprawy.  </w:t>
      </w:r>
    </w:p>
    <w:p w:rsidR="00475A0D" w:rsidRPr="00D63017" w:rsidRDefault="00475A0D" w:rsidP="00D63017">
      <w:pPr>
        <w:pStyle w:val="Akapitzlist"/>
        <w:numPr>
          <w:ilvl w:val="0"/>
          <w:numId w:val="1"/>
        </w:numPr>
        <w:rPr>
          <w:rFonts w:ascii="Calibri Light" w:hAnsi="Calibri Light" w:cs="Calibri Light"/>
        </w:rPr>
      </w:pPr>
      <w:r w:rsidRPr="009C5CCD">
        <w:rPr>
          <w:rFonts w:ascii="Calibri Light" w:hAnsi="Calibri Light" w:cs="Calibri Light"/>
        </w:rPr>
        <w:t>Pani/Pana dane nie będą przetwarzane w sposób zautomatyzowany, w tym również</w:t>
      </w:r>
      <w:r w:rsidRPr="009C5CCD">
        <w:rPr>
          <w:rFonts w:ascii="Calibri Light" w:hAnsi="Calibri Light" w:cs="Calibri Light"/>
        </w:rPr>
        <w:br/>
        <w:t xml:space="preserve">w formie profilowania. </w:t>
      </w:r>
    </w:p>
    <w:p w:rsidR="00044FE1" w:rsidRPr="00044FE1" w:rsidRDefault="00044FE1" w:rsidP="00044FE1">
      <w:pPr>
        <w:ind w:left="720"/>
        <w:contextualSpacing/>
        <w:jc w:val="right"/>
        <w:rPr>
          <w:rFonts w:asciiTheme="majorHAnsi" w:hAnsiTheme="majorHAnsi" w:cstheme="majorHAnsi"/>
        </w:rPr>
      </w:pPr>
      <w:r w:rsidRPr="00044FE1">
        <w:rPr>
          <w:rFonts w:asciiTheme="majorHAnsi" w:hAnsiTheme="majorHAnsi" w:cstheme="majorHAnsi"/>
        </w:rPr>
        <w:t>……………….……………………………………………</w:t>
      </w:r>
    </w:p>
    <w:p w:rsidR="00044FE1" w:rsidRPr="00044FE1" w:rsidRDefault="00044FE1" w:rsidP="00044FE1">
      <w:pPr>
        <w:ind w:left="720"/>
        <w:contextualSpacing/>
        <w:jc w:val="right"/>
        <w:rPr>
          <w:rFonts w:asciiTheme="majorHAnsi" w:hAnsiTheme="majorHAnsi" w:cstheme="majorHAnsi"/>
        </w:rPr>
      </w:pPr>
      <w:r w:rsidRPr="00044FE1">
        <w:rPr>
          <w:rFonts w:asciiTheme="majorHAnsi" w:hAnsiTheme="majorHAnsi" w:cstheme="majorHAnsi"/>
        </w:rPr>
        <w:t>Przyjmuję do wiadomości (data i podpis)</w:t>
      </w:r>
    </w:p>
    <w:p w:rsidR="00044FE1" w:rsidRPr="00044FE1" w:rsidRDefault="00044FE1" w:rsidP="00044FE1">
      <w:pPr>
        <w:contextualSpacing/>
        <w:rPr>
          <w:rFonts w:asciiTheme="majorHAnsi" w:hAnsiTheme="majorHAnsi" w:cstheme="majorHAnsi"/>
        </w:rPr>
      </w:pPr>
      <w:r w:rsidRPr="00044FE1">
        <w:rPr>
          <w:rFonts w:asciiTheme="majorHAnsi" w:hAnsiTheme="majorHAnsi" w:cstheme="majorHAnsi"/>
        </w:rPr>
        <w:t>Adnotacja urzędnika</w:t>
      </w:r>
    </w:p>
    <w:p w:rsidR="00044FE1" w:rsidRPr="00044FE1" w:rsidRDefault="00044FE1" w:rsidP="00044FE1">
      <w:pPr>
        <w:contextualSpacing/>
        <w:rPr>
          <w:rFonts w:asciiTheme="majorHAnsi" w:hAnsiTheme="majorHAnsi" w:cstheme="majorHAnsi"/>
        </w:rPr>
      </w:pPr>
      <w:r w:rsidRPr="00044FE1">
        <w:rPr>
          <w:rFonts w:asciiTheme="majorHAnsi" w:hAnsiTheme="majorHAnsi" w:cstheme="majorHAnsi"/>
        </w:rPr>
        <w:t>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87A2A" w:rsidRPr="004B29E8" w:rsidRDefault="00E87A2A" w:rsidP="00475A0D">
      <w:pPr>
        <w:jc w:val="center"/>
        <w:rPr>
          <w:rFonts w:asciiTheme="majorHAnsi" w:hAnsiTheme="majorHAnsi" w:cstheme="majorHAnsi"/>
          <w:bCs/>
        </w:rPr>
      </w:pPr>
    </w:p>
    <w:sectPr w:rsidR="00E87A2A" w:rsidRPr="004B29E8" w:rsidSect="00D6301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993" w:right="1286" w:bottom="709" w:left="1560" w:header="53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1D8" w:rsidRDefault="006821D8">
      <w:r>
        <w:separator/>
      </w:r>
    </w:p>
  </w:endnote>
  <w:endnote w:type="continuationSeparator" w:id="0">
    <w:p w:rsidR="006821D8" w:rsidRDefault="00682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3C5" w:rsidRPr="0005716B" w:rsidRDefault="0005716B" w:rsidP="0005716B">
    <w:pPr>
      <w:pStyle w:val="Stopka"/>
      <w:rPr>
        <w:rFonts w:asciiTheme="majorHAnsi" w:hAnsiTheme="majorHAnsi" w:cstheme="majorHAnsi"/>
        <w:sz w:val="18"/>
        <w:szCs w:val="18"/>
      </w:rPr>
    </w:pPr>
    <w:r w:rsidRPr="0005716B">
      <w:rPr>
        <w:rFonts w:asciiTheme="majorHAnsi" w:hAnsiTheme="majorHAnsi" w:cstheme="majorHAnsi"/>
        <w:sz w:val="18"/>
        <w:szCs w:val="18"/>
      </w:rPr>
      <w:t>Dr</w:t>
    </w:r>
    <w:r w:rsidR="003F25A2">
      <w:rPr>
        <w:rFonts w:asciiTheme="majorHAnsi" w:hAnsiTheme="majorHAnsi" w:cstheme="majorHAnsi"/>
        <w:sz w:val="18"/>
        <w:szCs w:val="18"/>
      </w:rPr>
      <w:t>uk KU-MIG 23/01 wersja z dnia 01.09</w:t>
    </w:r>
    <w:r w:rsidRPr="0005716B">
      <w:rPr>
        <w:rFonts w:asciiTheme="majorHAnsi" w:hAnsiTheme="majorHAnsi" w:cstheme="majorHAnsi"/>
        <w:sz w:val="18"/>
        <w:szCs w:val="18"/>
      </w:rPr>
      <w:t>.2023 r.</w:t>
    </w:r>
    <w:r w:rsidR="002973C5" w:rsidRPr="0005716B">
      <w:rPr>
        <w:rFonts w:asciiTheme="majorHAnsi" w:hAnsiTheme="majorHAnsi" w:cstheme="majorHAnsi"/>
        <w:sz w:val="18"/>
        <w:szCs w:val="18"/>
      </w:rPr>
      <w:t xml:space="preserve">               </w:t>
    </w:r>
  </w:p>
  <w:p w:rsidR="002973C5" w:rsidRPr="0005716B" w:rsidRDefault="002973C5" w:rsidP="0077622C">
    <w:pPr>
      <w:pStyle w:val="Stopka"/>
      <w:jc w:val="center"/>
      <w:rPr>
        <w:rFonts w:asciiTheme="majorHAnsi" w:hAnsiTheme="majorHAnsi" w:cstheme="majorHAnsi"/>
        <w:sz w:val="18"/>
        <w:szCs w:val="18"/>
      </w:rPr>
    </w:pPr>
  </w:p>
  <w:p w:rsidR="002973C5" w:rsidRDefault="002973C5" w:rsidP="0077622C">
    <w:pPr>
      <w:pStyle w:val="Stopka"/>
      <w:jc w:val="center"/>
    </w:pPr>
  </w:p>
  <w:p w:rsidR="002973C5" w:rsidRDefault="002973C5" w:rsidP="0077622C">
    <w:pPr>
      <w:pStyle w:val="Stopka"/>
      <w:jc w:val="center"/>
    </w:pPr>
  </w:p>
  <w:p w:rsidR="002973C5" w:rsidRDefault="002973C5" w:rsidP="0077622C">
    <w:pPr>
      <w:pStyle w:val="Stopka"/>
      <w:jc w:val="center"/>
    </w:pPr>
  </w:p>
  <w:p w:rsidR="002973C5" w:rsidRPr="000C3B03" w:rsidRDefault="002973C5" w:rsidP="0077622C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DAC" w:rsidRDefault="001B1DAC" w:rsidP="00654D70">
    <w:pPr>
      <w:pStyle w:val="Stopka"/>
      <w:jc w:val="center"/>
      <w:rPr>
        <w:rFonts w:ascii="Arial" w:hAnsi="Arial" w:cs="Arial"/>
        <w:sz w:val="18"/>
        <w:szCs w:val="18"/>
      </w:rPr>
    </w:pPr>
  </w:p>
  <w:p w:rsidR="001F1588" w:rsidRDefault="001F1588" w:rsidP="00A26DA0">
    <w:pPr>
      <w:ind w:firstLine="708"/>
      <w:jc w:val="both"/>
      <w:rPr>
        <w:rFonts w:ascii="Arial" w:hAnsi="Arial" w:cs="Arial"/>
        <w:sz w:val="18"/>
        <w:szCs w:val="18"/>
        <w:lang w:val="de-DE"/>
      </w:rPr>
    </w:pPr>
  </w:p>
  <w:p w:rsidR="009A4C1D" w:rsidRDefault="009A4C1D" w:rsidP="009A4C1D">
    <w:pPr>
      <w:ind w:firstLine="708"/>
      <w:jc w:val="both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de-DE"/>
      </w:rPr>
      <w:tab/>
    </w:r>
  </w:p>
  <w:p w:rsidR="002973C5" w:rsidRPr="00654D70" w:rsidRDefault="009A4C1D" w:rsidP="009A4C1D">
    <w:pPr>
      <w:ind w:firstLine="708"/>
      <w:jc w:val="both"/>
      <w:rPr>
        <w:szCs w:val="22"/>
        <w:lang w:val="de-DE"/>
      </w:rPr>
    </w:pPr>
    <w:r>
      <w:rPr>
        <w:rFonts w:ascii="Arial" w:hAnsi="Arial" w:cs="Arial"/>
        <w:sz w:val="18"/>
        <w:szCs w:val="18"/>
        <w:lang w:val="de-DE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1D8" w:rsidRDefault="006821D8">
      <w:r>
        <w:separator/>
      </w:r>
    </w:p>
  </w:footnote>
  <w:footnote w:type="continuationSeparator" w:id="0">
    <w:p w:rsidR="006821D8" w:rsidRDefault="006821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3C5" w:rsidRPr="00402DDA" w:rsidRDefault="002973C5" w:rsidP="000C3B03">
    <w:pPr>
      <w:pStyle w:val="Nagwek"/>
      <w:jc w:val="center"/>
      <w:rPr>
        <w:sz w:val="40"/>
        <w:szCs w:val="40"/>
      </w:rPr>
    </w:pPr>
    <w:r>
      <w:rPr>
        <w:sz w:val="40"/>
        <w:szCs w:val="40"/>
      </w:rPr>
      <w:t xml:space="preserve">              </w:t>
    </w:r>
  </w:p>
  <w:p w:rsidR="002973C5" w:rsidRDefault="002973C5" w:rsidP="000C3B03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44F" w:rsidRDefault="0067444F" w:rsidP="00623071">
    <w:pPr>
      <w:pStyle w:val="Nagwek"/>
      <w:tabs>
        <w:tab w:val="left" w:pos="990"/>
        <w:tab w:val="center" w:pos="4884"/>
      </w:tabs>
      <w:rPr>
        <w:rFonts w:ascii="Arial" w:hAnsi="Arial" w:cs="Arial"/>
        <w:b/>
        <w:sz w:val="44"/>
        <w:szCs w:val="44"/>
      </w:rPr>
    </w:pPr>
  </w:p>
  <w:p w:rsidR="0067444F" w:rsidRPr="004B2CC5" w:rsidRDefault="006606C5" w:rsidP="002973C5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4"/>
        <w:szCs w:val="44"/>
      </w:rPr>
    </w:pPr>
    <w:r>
      <w:rPr>
        <w:rFonts w:ascii="Arial" w:hAnsi="Arial" w:cs="Arial"/>
        <w:b/>
        <w:noProof/>
        <w:sz w:val="44"/>
        <w:szCs w:val="44"/>
      </w:rPr>
      <w:drawing>
        <wp:inline distT="0" distB="0" distL="0" distR="0">
          <wp:extent cx="975360" cy="8420100"/>
          <wp:effectExtent l="0" t="0" r="0" b="0"/>
          <wp:docPr id="17" name="Obraz 17" descr="LOGOA 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A NOW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842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325488" w:rsidRDefault="006606C5" w:rsidP="00831009">
    <w:pPr>
      <w:pStyle w:val="Stopka"/>
      <w:jc w:val="both"/>
      <w:rPr>
        <w:lang w:val="de-DE"/>
      </w:rPr>
    </w:pPr>
    <w:r>
      <w:rPr>
        <w:noProof/>
      </w:rPr>
      <w:drawing>
        <wp:inline distT="0" distB="0" distL="0" distR="0">
          <wp:extent cx="1341120" cy="8915400"/>
          <wp:effectExtent l="0" t="0" r="0" b="0"/>
          <wp:docPr id="18" name="Obraz 18" descr="KOLORN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OLORNOW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891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850" cy="8920480"/>
          <wp:effectExtent l="0" t="0" r="0" b="0"/>
          <wp:wrapNone/>
          <wp:docPr id="19" name="Obraz 19" descr="now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owa 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8920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lang w:val="de-DE"/>
      </w:rPr>
      <w:t xml:space="preserve">  </w:t>
    </w:r>
    <w:r w:rsidRPr="00E87A2A">
      <w:rPr>
        <w:noProof/>
      </w:rPr>
      <w:drawing>
        <wp:inline distT="0" distB="0" distL="0" distR="0">
          <wp:extent cx="5113020" cy="7620"/>
          <wp:effectExtent l="0" t="0" r="0" b="0"/>
          <wp:docPr id="20" name="Obraz 20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resk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020" cy="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831009" w:rsidRDefault="006606C5" w:rsidP="00831009">
    <w:pPr>
      <w:pStyle w:val="Nagwek"/>
      <w:tabs>
        <w:tab w:val="clear" w:pos="4536"/>
        <w:tab w:val="clear" w:pos="9072"/>
        <w:tab w:val="left" w:pos="2730"/>
      </w:tabs>
      <w:ind w:firstLine="2124"/>
      <w:rPr>
        <w:lang w:val="de-DE"/>
      </w:rPr>
    </w:pPr>
    <w:r w:rsidRPr="00E87A2A">
      <w:rPr>
        <w:noProof/>
      </w:rPr>
      <w:drawing>
        <wp:inline distT="0" distB="0" distL="0" distR="0">
          <wp:extent cx="891540" cy="6461760"/>
          <wp:effectExtent l="0" t="0" r="0" b="0"/>
          <wp:docPr id="21" name="Obraz 21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2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646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87A2A">
      <w:rPr>
        <w:noProof/>
      </w:rPr>
      <w:drawing>
        <wp:inline distT="0" distB="0" distL="0" distR="0">
          <wp:extent cx="891540" cy="6469380"/>
          <wp:effectExtent l="0" t="0" r="0" b="0"/>
          <wp:docPr id="22" name="Obraz 22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646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70560" cy="4869180"/>
          <wp:effectExtent l="0" t="0" r="0" b="0"/>
          <wp:docPr id="23" name="Obraz 23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2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486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73C5">
      <w:rPr>
        <w:lang w:val="de-DE"/>
      </w:rPr>
      <w:tab/>
    </w:r>
  </w:p>
  <w:p w:rsidR="002973C5" w:rsidRDefault="006606C5" w:rsidP="001A01E8">
    <w:pPr>
      <w:pStyle w:val="Nagwek"/>
      <w:tabs>
        <w:tab w:val="clear" w:pos="9072"/>
        <w:tab w:val="left" w:pos="4536"/>
      </w:tabs>
      <w:ind w:firstLine="2124"/>
    </w:pPr>
    <w:r>
      <w:rPr>
        <w:noProof/>
      </w:rPr>
      <w:drawing>
        <wp:inline distT="0" distB="0" distL="0" distR="0">
          <wp:extent cx="891540" cy="6469380"/>
          <wp:effectExtent l="0" t="0" r="0" b="0"/>
          <wp:docPr id="24" name="Obraz 24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646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97BDD"/>
    <w:multiLevelType w:val="hybridMultilevel"/>
    <w:tmpl w:val="90E65558"/>
    <w:lvl w:ilvl="0" w:tplc="831EBA82">
      <w:start w:val="1"/>
      <w:numFmt w:val="bullet"/>
      <w:lvlText w:val=""/>
      <w:lvlJc w:val="left"/>
      <w:pPr>
        <w:ind w:left="780" w:hanging="360"/>
      </w:pPr>
      <w:rPr>
        <w:rFonts w:ascii="Symbol" w:hAnsi="Symbol" w:hint="default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3081C9A"/>
    <w:multiLevelType w:val="hybridMultilevel"/>
    <w:tmpl w:val="AC581986"/>
    <w:lvl w:ilvl="0" w:tplc="9F284050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BF2BC6"/>
    <w:multiLevelType w:val="hybridMultilevel"/>
    <w:tmpl w:val="EC52B3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1170A"/>
    <w:multiLevelType w:val="hybridMultilevel"/>
    <w:tmpl w:val="817CD8EC"/>
    <w:lvl w:ilvl="0" w:tplc="31586E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B439B5"/>
    <w:multiLevelType w:val="hybridMultilevel"/>
    <w:tmpl w:val="366AC99C"/>
    <w:lvl w:ilvl="0" w:tplc="5D1C893C">
      <w:start w:val="59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2F2"/>
    <w:rsid w:val="000072E9"/>
    <w:rsid w:val="0002330D"/>
    <w:rsid w:val="000253FA"/>
    <w:rsid w:val="000349EB"/>
    <w:rsid w:val="00037B1D"/>
    <w:rsid w:val="00042618"/>
    <w:rsid w:val="00044FE1"/>
    <w:rsid w:val="0005716B"/>
    <w:rsid w:val="00085A42"/>
    <w:rsid w:val="00095B13"/>
    <w:rsid w:val="000A1E0A"/>
    <w:rsid w:val="000B01AD"/>
    <w:rsid w:val="000B219A"/>
    <w:rsid w:val="000B4E60"/>
    <w:rsid w:val="000C3B03"/>
    <w:rsid w:val="000C75F7"/>
    <w:rsid w:val="0010047F"/>
    <w:rsid w:val="00100B25"/>
    <w:rsid w:val="00104A0E"/>
    <w:rsid w:val="001230F4"/>
    <w:rsid w:val="00125353"/>
    <w:rsid w:val="001446DA"/>
    <w:rsid w:val="00150363"/>
    <w:rsid w:val="00171AFA"/>
    <w:rsid w:val="00187454"/>
    <w:rsid w:val="001A01E8"/>
    <w:rsid w:val="001B1DAC"/>
    <w:rsid w:val="001B2281"/>
    <w:rsid w:val="001B6944"/>
    <w:rsid w:val="001B74F3"/>
    <w:rsid w:val="001C04AF"/>
    <w:rsid w:val="001D34DB"/>
    <w:rsid w:val="001E7941"/>
    <w:rsid w:val="001F1588"/>
    <w:rsid w:val="001F2314"/>
    <w:rsid w:val="001F6EF5"/>
    <w:rsid w:val="00206977"/>
    <w:rsid w:val="00232602"/>
    <w:rsid w:val="002653D0"/>
    <w:rsid w:val="002772D8"/>
    <w:rsid w:val="00286D0D"/>
    <w:rsid w:val="00294C9D"/>
    <w:rsid w:val="002973C5"/>
    <w:rsid w:val="002A7F29"/>
    <w:rsid w:val="002C13EC"/>
    <w:rsid w:val="002C2E06"/>
    <w:rsid w:val="002D054E"/>
    <w:rsid w:val="002D4269"/>
    <w:rsid w:val="002E6BAC"/>
    <w:rsid w:val="002F1A97"/>
    <w:rsid w:val="00303EA2"/>
    <w:rsid w:val="00307BA5"/>
    <w:rsid w:val="00325488"/>
    <w:rsid w:val="003556DB"/>
    <w:rsid w:val="00363534"/>
    <w:rsid w:val="00397F4B"/>
    <w:rsid w:val="003A60E5"/>
    <w:rsid w:val="003B2999"/>
    <w:rsid w:val="003B3BBE"/>
    <w:rsid w:val="003B6C6F"/>
    <w:rsid w:val="003F25A2"/>
    <w:rsid w:val="00402DDA"/>
    <w:rsid w:val="0041234F"/>
    <w:rsid w:val="00422EC9"/>
    <w:rsid w:val="00431098"/>
    <w:rsid w:val="00472CE8"/>
    <w:rsid w:val="00475A0D"/>
    <w:rsid w:val="004844E4"/>
    <w:rsid w:val="00494344"/>
    <w:rsid w:val="004B29E8"/>
    <w:rsid w:val="004B2CC5"/>
    <w:rsid w:val="004B4E62"/>
    <w:rsid w:val="004F3E77"/>
    <w:rsid w:val="00580128"/>
    <w:rsid w:val="00582FDC"/>
    <w:rsid w:val="005963C9"/>
    <w:rsid w:val="005A5E18"/>
    <w:rsid w:val="005A7C78"/>
    <w:rsid w:val="005B7F5B"/>
    <w:rsid w:val="005D00A2"/>
    <w:rsid w:val="005D72B4"/>
    <w:rsid w:val="005E55CD"/>
    <w:rsid w:val="006005DD"/>
    <w:rsid w:val="0062053C"/>
    <w:rsid w:val="00623071"/>
    <w:rsid w:val="006544E0"/>
    <w:rsid w:val="00654D70"/>
    <w:rsid w:val="006606C5"/>
    <w:rsid w:val="0067444F"/>
    <w:rsid w:val="006821D8"/>
    <w:rsid w:val="006A30ED"/>
    <w:rsid w:val="006A7B21"/>
    <w:rsid w:val="006B09F9"/>
    <w:rsid w:val="006C2636"/>
    <w:rsid w:val="006D7B9A"/>
    <w:rsid w:val="00720A17"/>
    <w:rsid w:val="00727EDC"/>
    <w:rsid w:val="0074034E"/>
    <w:rsid w:val="00744450"/>
    <w:rsid w:val="00767667"/>
    <w:rsid w:val="0077622C"/>
    <w:rsid w:val="00780C53"/>
    <w:rsid w:val="00784C7A"/>
    <w:rsid w:val="007C118B"/>
    <w:rsid w:val="007C4E4A"/>
    <w:rsid w:val="007D1FF2"/>
    <w:rsid w:val="007D3076"/>
    <w:rsid w:val="007D6C8B"/>
    <w:rsid w:val="007D716E"/>
    <w:rsid w:val="007E076B"/>
    <w:rsid w:val="007E1162"/>
    <w:rsid w:val="007E391D"/>
    <w:rsid w:val="007F12F2"/>
    <w:rsid w:val="00804A9D"/>
    <w:rsid w:val="008308A6"/>
    <w:rsid w:val="00831009"/>
    <w:rsid w:val="00834F5A"/>
    <w:rsid w:val="00850214"/>
    <w:rsid w:val="0087721D"/>
    <w:rsid w:val="00897BCB"/>
    <w:rsid w:val="008A50C2"/>
    <w:rsid w:val="008D0A93"/>
    <w:rsid w:val="008E368B"/>
    <w:rsid w:val="008E6ACC"/>
    <w:rsid w:val="008F788D"/>
    <w:rsid w:val="00911F26"/>
    <w:rsid w:val="00920B61"/>
    <w:rsid w:val="00927CED"/>
    <w:rsid w:val="0093195B"/>
    <w:rsid w:val="00932F1D"/>
    <w:rsid w:val="009332F4"/>
    <w:rsid w:val="00934D2C"/>
    <w:rsid w:val="00944A94"/>
    <w:rsid w:val="00953D55"/>
    <w:rsid w:val="00962EE8"/>
    <w:rsid w:val="00983671"/>
    <w:rsid w:val="009A4C1D"/>
    <w:rsid w:val="009C4D22"/>
    <w:rsid w:val="009C5CCD"/>
    <w:rsid w:val="009D1A57"/>
    <w:rsid w:val="009D515C"/>
    <w:rsid w:val="009D65A2"/>
    <w:rsid w:val="009E6AE8"/>
    <w:rsid w:val="009F16C6"/>
    <w:rsid w:val="009F1BAF"/>
    <w:rsid w:val="00A01056"/>
    <w:rsid w:val="00A17946"/>
    <w:rsid w:val="00A247CB"/>
    <w:rsid w:val="00A26DA0"/>
    <w:rsid w:val="00A3290D"/>
    <w:rsid w:val="00A5507F"/>
    <w:rsid w:val="00A64791"/>
    <w:rsid w:val="00AA7290"/>
    <w:rsid w:val="00AC2D2B"/>
    <w:rsid w:val="00AD53C2"/>
    <w:rsid w:val="00AD7A8E"/>
    <w:rsid w:val="00AE0D9D"/>
    <w:rsid w:val="00AE2638"/>
    <w:rsid w:val="00B05237"/>
    <w:rsid w:val="00B15329"/>
    <w:rsid w:val="00B17989"/>
    <w:rsid w:val="00B42DDE"/>
    <w:rsid w:val="00B626B5"/>
    <w:rsid w:val="00B80C22"/>
    <w:rsid w:val="00BA2C8E"/>
    <w:rsid w:val="00BA396C"/>
    <w:rsid w:val="00BA6895"/>
    <w:rsid w:val="00BC3AF0"/>
    <w:rsid w:val="00BE3193"/>
    <w:rsid w:val="00BF2BA6"/>
    <w:rsid w:val="00BF66FB"/>
    <w:rsid w:val="00C0353D"/>
    <w:rsid w:val="00C04BDC"/>
    <w:rsid w:val="00C21955"/>
    <w:rsid w:val="00C30DF2"/>
    <w:rsid w:val="00C46DF9"/>
    <w:rsid w:val="00C618C5"/>
    <w:rsid w:val="00C624B8"/>
    <w:rsid w:val="00C77FC6"/>
    <w:rsid w:val="00C92C08"/>
    <w:rsid w:val="00CC249F"/>
    <w:rsid w:val="00CC342F"/>
    <w:rsid w:val="00CE63D2"/>
    <w:rsid w:val="00CF38A7"/>
    <w:rsid w:val="00D00130"/>
    <w:rsid w:val="00D2031B"/>
    <w:rsid w:val="00D26FCE"/>
    <w:rsid w:val="00D277BB"/>
    <w:rsid w:val="00D35B83"/>
    <w:rsid w:val="00D44887"/>
    <w:rsid w:val="00D44F44"/>
    <w:rsid w:val="00D500E6"/>
    <w:rsid w:val="00D6149A"/>
    <w:rsid w:val="00D63017"/>
    <w:rsid w:val="00D848BF"/>
    <w:rsid w:val="00D90E57"/>
    <w:rsid w:val="00D95FAC"/>
    <w:rsid w:val="00DC64F4"/>
    <w:rsid w:val="00DD69DC"/>
    <w:rsid w:val="00DF21AE"/>
    <w:rsid w:val="00DF3DFC"/>
    <w:rsid w:val="00E1220C"/>
    <w:rsid w:val="00E16B3E"/>
    <w:rsid w:val="00E2781E"/>
    <w:rsid w:val="00E306ED"/>
    <w:rsid w:val="00E36ECB"/>
    <w:rsid w:val="00E42D22"/>
    <w:rsid w:val="00E5708E"/>
    <w:rsid w:val="00E616A4"/>
    <w:rsid w:val="00E74149"/>
    <w:rsid w:val="00E8197B"/>
    <w:rsid w:val="00E87A2A"/>
    <w:rsid w:val="00EF3DF6"/>
    <w:rsid w:val="00EF4913"/>
    <w:rsid w:val="00F05003"/>
    <w:rsid w:val="00F409D0"/>
    <w:rsid w:val="00F561DD"/>
    <w:rsid w:val="00F64BD1"/>
    <w:rsid w:val="00F659E5"/>
    <w:rsid w:val="00F95AC0"/>
    <w:rsid w:val="00FB2274"/>
    <w:rsid w:val="00FB5F3F"/>
    <w:rsid w:val="00FD4334"/>
    <w:rsid w:val="00FE4F13"/>
    <w:rsid w:val="00FE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F76871-7EBB-4CBB-8BC8-3A634EFC6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E11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m.boleslawiec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8B5AC-00C0-490E-87DD-C52713290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urzad miasta</Template>
  <TotalTime>6</TotalTime>
  <Pages>3</Pages>
  <Words>1086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</Company>
  <LinksUpToDate>false</LinksUpToDate>
  <CharactersWithSpaces>7592</CharactersWithSpaces>
  <SharedDoc>false</SharedDoc>
  <HLinks>
    <vt:vector size="12" baseType="variant">
      <vt:variant>
        <vt:i4>131182</vt:i4>
      </vt:variant>
      <vt:variant>
        <vt:i4>3</vt:i4>
      </vt:variant>
      <vt:variant>
        <vt:i4>0</vt:i4>
      </vt:variant>
      <vt:variant>
        <vt:i4>5</vt:i4>
      </vt:variant>
      <vt:variant>
        <vt:lpwstr>mailto:iod@um.boleslawiec.pl</vt:lpwstr>
      </vt:variant>
      <vt:variant>
        <vt:lpwstr/>
      </vt:variant>
      <vt:variant>
        <vt:i4>5570662</vt:i4>
      </vt:variant>
      <vt:variant>
        <vt:i4>0</vt:i4>
      </vt:variant>
      <vt:variant>
        <vt:i4>0</vt:i4>
      </vt:variant>
      <vt:variant>
        <vt:i4>5</vt:i4>
      </vt:variant>
      <vt:variant>
        <vt:lpwstr>mailto:m.teterycz@um.boleslawiec.pl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HodowanyE</dc:creator>
  <cp:keywords/>
  <cp:lastModifiedBy>Monika Moskiewicz</cp:lastModifiedBy>
  <cp:revision>7</cp:revision>
  <cp:lastPrinted>2023-09-07T11:42:00Z</cp:lastPrinted>
  <dcterms:created xsi:type="dcterms:W3CDTF">2023-08-18T09:25:00Z</dcterms:created>
  <dcterms:modified xsi:type="dcterms:W3CDTF">2023-09-07T11:42:00Z</dcterms:modified>
</cp:coreProperties>
</file>